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292963" w14:textId="668D6970" w:rsidR="00163924" w:rsidRDefault="00A51554" w:rsidP="00163924">
      <w:pPr>
        <w:rPr>
          <w:rFonts w:eastAsia="Times New Roman" w:cs="Times New Roman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77456" behindDoc="0" locked="0" layoutInCell="1" allowOverlap="1" wp14:anchorId="2C46D91E" wp14:editId="5A12CD85">
            <wp:simplePos x="0" y="0"/>
            <wp:positionH relativeFrom="page">
              <wp:posOffset>888365</wp:posOffset>
            </wp:positionH>
            <wp:positionV relativeFrom="page">
              <wp:posOffset>1552575</wp:posOffset>
            </wp:positionV>
            <wp:extent cx="3418205" cy="1264920"/>
            <wp:effectExtent l="0" t="0" r="10795" b="5080"/>
            <wp:wrapThrough wrapText="bothSides">
              <wp:wrapPolygon edited="0">
                <wp:start x="0" y="0"/>
                <wp:lineTo x="0" y="21253"/>
                <wp:lineTo x="21508" y="21253"/>
                <wp:lineTo x="21508" y="0"/>
                <wp:lineTo x="0" y="0"/>
              </wp:wrapPolygon>
            </wp:wrapThrough>
            <wp:docPr id="259" name="Picture 259" descr="Macintosh HD:Users:emig:Downloads:ffaweek_2015FBCover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g:Downloads:ffaweek_2015FBCoverPh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748">
        <w:rPr>
          <w:noProof/>
        </w:rPr>
        <mc:AlternateContent>
          <mc:Choice Requires="wps">
            <w:drawing>
              <wp:anchor distT="0" distB="0" distL="114300" distR="114300" simplePos="0" relativeHeight="251746384" behindDoc="0" locked="0" layoutInCell="1" allowOverlap="1" wp14:anchorId="1C486C24" wp14:editId="0777EEC9">
                <wp:simplePos x="0" y="0"/>
                <wp:positionH relativeFrom="page">
                  <wp:posOffset>5028565</wp:posOffset>
                </wp:positionH>
                <wp:positionV relativeFrom="page">
                  <wp:posOffset>2057400</wp:posOffset>
                </wp:positionV>
                <wp:extent cx="2209800" cy="2755900"/>
                <wp:effectExtent l="0" t="0" r="0" b="12700"/>
                <wp:wrapThrough wrapText="bothSides">
                  <wp:wrapPolygon edited="0">
                    <wp:start x="248" y="0"/>
                    <wp:lineTo x="248" y="21500"/>
                    <wp:lineTo x="21103" y="21500"/>
                    <wp:lineTo x="21103" y="0"/>
                    <wp:lineTo x="248" y="0"/>
                  </wp:wrapPolygon>
                </wp:wrapThrough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75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728AB" w14:textId="1A2011BC" w:rsidR="00A51554" w:rsidRDefault="00A51554" w:rsidP="00B12B3B">
                            <w:pPr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</w:rPr>
                              <w:t>March</w:t>
                            </w:r>
                          </w:p>
                          <w:p w14:paraId="5B5520DA" w14:textId="6BDA36F1" w:rsidR="00A51554" w:rsidRPr="00175748" w:rsidRDefault="00A51554" w:rsidP="00B12B3B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</w:rPr>
                              <w:t>6- NICC Visit Day</w:t>
                            </w:r>
                          </w:p>
                          <w:p w14:paraId="73DEC586" w14:textId="444C9ACB" w:rsidR="00A51554" w:rsidRDefault="00A51554" w:rsidP="00B12B3B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</w:rPr>
                              <w:t>9- FSQA Testing</w:t>
                            </w:r>
                          </w:p>
                          <w:p w14:paraId="3CFCDBBF" w14:textId="4B86FC3D" w:rsidR="00A51554" w:rsidRPr="00175748" w:rsidRDefault="00A51554" w:rsidP="00B12B3B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</w:rPr>
                              <w:t>10- Chapter Meeting</w:t>
                            </w:r>
                          </w:p>
                          <w:p w14:paraId="696EE9D7" w14:textId="38991A28" w:rsidR="00A51554" w:rsidRDefault="00A51554" w:rsidP="00B12B3B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</w:rPr>
                              <w:t>14- NE District Contest</w:t>
                            </w:r>
                          </w:p>
                          <w:p w14:paraId="55CBB1BF" w14:textId="026ED0CB" w:rsidR="00A51554" w:rsidRDefault="00A51554" w:rsidP="00B12B3B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</w:rPr>
                              <w:t>18- National Ag Day</w:t>
                            </w:r>
                          </w:p>
                          <w:p w14:paraId="7965A12D" w14:textId="4AE53269" w:rsidR="00A51554" w:rsidRPr="00175748" w:rsidRDefault="00A51554" w:rsidP="00B12B3B">
                            <w:pPr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</w:rPr>
                              <w:t>27- Officer Application DUE</w:t>
                            </w:r>
                          </w:p>
                          <w:p w14:paraId="26ED6D18" w14:textId="580AAE66" w:rsidR="00A51554" w:rsidRDefault="00A51554" w:rsidP="00B12B3B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</w:rPr>
                              <w:t>30- ISU CALS NIGHT</w:t>
                            </w:r>
                          </w:p>
                          <w:p w14:paraId="19E27944" w14:textId="77777777" w:rsidR="00A51554" w:rsidRPr="005C6478" w:rsidRDefault="00A51554" w:rsidP="00B12B3B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</w:rPr>
                            </w:pPr>
                          </w:p>
                          <w:p w14:paraId="09B2FDFE" w14:textId="77777777" w:rsidR="00A51554" w:rsidRPr="00C50110" w:rsidRDefault="00A51554" w:rsidP="00B12B3B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5" o:spid="_x0000_s1026" type="#_x0000_t202" style="position:absolute;margin-left:395.95pt;margin-top:162pt;width:174pt;height:217pt;z-index:251746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" mv:complextextbox="1" filled="f" stroked="f">
                <v:textbox>
                  <w:txbxContent>
                    <w:p w14:paraId="773728AB" w14:textId="1A2011BC" w:rsidR="00A51554" w:rsidRDefault="00A51554" w:rsidP="00B12B3B">
                      <w:pPr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 w:themeColor="background1"/>
                        </w:rPr>
                        <w:t>March</w:t>
                      </w:r>
                    </w:p>
                    <w:p w14:paraId="5B5520DA" w14:textId="6BDA36F1" w:rsidR="00A51554" w:rsidRPr="00175748" w:rsidRDefault="00A51554" w:rsidP="00B12B3B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</w:rPr>
                        <w:t>6- NICC Visit Day</w:t>
                      </w:r>
                    </w:p>
                    <w:p w14:paraId="73DEC586" w14:textId="444C9ACB" w:rsidR="00A51554" w:rsidRDefault="00A51554" w:rsidP="00B12B3B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</w:rPr>
                        <w:t>9- FSQA Testing</w:t>
                      </w:r>
                    </w:p>
                    <w:p w14:paraId="3CFCDBBF" w14:textId="4B86FC3D" w:rsidR="00A51554" w:rsidRPr="00175748" w:rsidRDefault="00A51554" w:rsidP="00B12B3B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</w:rPr>
                        <w:t>10- Chapter Meeting</w:t>
                      </w:r>
                    </w:p>
                    <w:p w14:paraId="696EE9D7" w14:textId="38991A28" w:rsidR="00A51554" w:rsidRDefault="00A51554" w:rsidP="00B12B3B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</w:rPr>
                        <w:t>14- NE District Contest</w:t>
                      </w:r>
                    </w:p>
                    <w:p w14:paraId="55CBB1BF" w14:textId="026ED0CB" w:rsidR="00A51554" w:rsidRDefault="00A51554" w:rsidP="00B12B3B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</w:rPr>
                        <w:t>18- National Ag Day</w:t>
                      </w:r>
                    </w:p>
                    <w:p w14:paraId="7965A12D" w14:textId="4AE53269" w:rsidR="00A51554" w:rsidRPr="00175748" w:rsidRDefault="00A51554" w:rsidP="00B12B3B">
                      <w:pPr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</w:rPr>
                        <w:t>27- Officer Application DUE</w:t>
                      </w:r>
                    </w:p>
                    <w:p w14:paraId="26ED6D18" w14:textId="580AAE66" w:rsidR="00A51554" w:rsidRDefault="00A51554" w:rsidP="00B12B3B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</w:rPr>
                        <w:t>30- ISU CALS NIGHT</w:t>
                      </w:r>
                    </w:p>
                    <w:p w14:paraId="19E27944" w14:textId="77777777" w:rsidR="00A51554" w:rsidRPr="005C6478" w:rsidRDefault="00A51554" w:rsidP="00B12B3B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</w:rPr>
                      </w:pPr>
                    </w:p>
                    <w:p w14:paraId="09B2FDFE" w14:textId="77777777" w:rsidR="00A51554" w:rsidRPr="00C50110" w:rsidRDefault="00A51554" w:rsidP="00B12B3B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75748">
        <w:rPr>
          <w:noProof/>
        </w:rPr>
        <mc:AlternateContent>
          <mc:Choice Requires="wpg">
            <w:drawing>
              <wp:anchor distT="0" distB="0" distL="114300" distR="114300" simplePos="0" relativeHeight="251658231" behindDoc="0" locked="0" layoutInCell="1" allowOverlap="1" wp14:anchorId="4499A1C6" wp14:editId="3D55058B">
                <wp:simplePos x="0" y="0"/>
                <wp:positionH relativeFrom="page">
                  <wp:posOffset>5029200</wp:posOffset>
                </wp:positionH>
                <wp:positionV relativeFrom="page">
                  <wp:posOffset>1552575</wp:posOffset>
                </wp:positionV>
                <wp:extent cx="2286000" cy="7464425"/>
                <wp:effectExtent l="0" t="0" r="0" b="3175"/>
                <wp:wrapNone/>
                <wp:docPr id="23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7464425"/>
                          <a:chOff x="7920" y="1440"/>
                          <a:chExt cx="3600" cy="12960"/>
                        </a:xfrm>
                      </wpg:grpSpPr>
                      <wps:wsp>
                        <wps:cNvPr id="234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7920" y="1440"/>
                            <a:ext cx="3600" cy="129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tx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2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35" name="Line 159"/>
                        <wps:cNvCnPr/>
                        <wps:spPr bwMode="auto">
                          <a:xfrm>
                            <a:off x="8320" y="7351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6" name="Line 160"/>
                        <wps:cNvCnPr/>
                        <wps:spPr bwMode="auto">
                          <a:xfrm>
                            <a:off x="8280" y="2234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396pt;margin-top:122.25pt;width:180pt;height:587.75pt;z-index:251658231;mso-position-horizontal-relative:page;mso-position-vertical-relative:page" coordorigin="7920,1440" coordsize="3600,12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">
                <v:rect id="Rectangle 158" o:spid="_x0000_s1027" style="position:absolute;left:7920;top:1440;width:3600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ko2gxQAA&#10;ANwAAAAPAAAAZHJzL2Rvd25yZXYueG1sRI9Ba8JAFITvBf/D8gRvdWNaSoluggilHqRQU9HjI/tM&#10;gtm3YXdrUn99t1DwOMzMN8yqGE0nruR8a1nBYp6AIK6sbrlW8FW+Pb6C8AFZY2eZFPyQhyKfPKww&#10;03bgT7ruQy0ihH2GCpoQ+kxKXzVk0M9tTxy9s3UGQ5SultrhEOGmk2mSvEiDLceFBnvaNFRd9t9G&#10;wbFMgz3ULr0levd+un2s+3I7KDWbjusliEBjuIf/21utIH16hr8z8QjI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SjaDFAAAA3AAAAA8AAAAAAAAAAAAAAAAAlwIAAGRycy9k&#10;b3ducmV2LnhtbFBLBQYAAAAABAAEAPUAAACJAwAAAAA=&#10;" fillcolor="#091d57 [3215]" stroked="f" strokecolor="#4a7ebb" strokeweight="1.5pt">
                  <v:fill color2="#74b4f0 [3214]" focus="100%" type="gradient"/>
                  <v:shadow opacity="22938f" mv:blur="38100f" offset="0,2pt"/>
                  <v:textbox inset=",7.2pt,,7.2pt"/>
                </v:rect>
                <v:line id="Line 159" o:spid="_x0000_s1028" style="position:absolute;visibility:visible;mso-wrap-style:square" from="8320,7351" to="10840,73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taoiMUAAADcAAAADwAAAGRycy9kb3ducmV2LnhtbESP3WoCMRSE74W+QzhC7zSrRbGrUeof&#10;SLWltfb+sDndLG5Olk3U9e1NQfBymJlvmMmssaU4U+0Lxwp63QQEceZ0wbmCw8+6MwLhA7LG0jEp&#10;uJKH2fSpNcFUuwt/03kfchEh7FNUYEKoUil9Zsii77qKOHp/rrYYoqxzqWu8RLgtZT9JhtJiwXHB&#10;YEULQ9lxf7IKvjAxTbH7WP3OZWVfs+37cvA5VOq53byNQQRqwiN8b2+0gv7LAP7PxCMgpz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taoiMUAAADcAAAADwAAAAAAAAAA&#10;AAAAAAChAgAAZHJzL2Rvd25yZXYueG1sUEsFBgAAAAAEAAQA+QAAAJMDAAAAAA==&#10;" strokecolor="white [3212]" strokeweight="1pt">
                  <v:shadow opacity="22938f" mv:blur="38100f" offset="0,2pt"/>
                </v:line>
                <v:line id="Line 160" o:spid="_x0000_s1029" style="position:absolute;visibility:visible;mso-wrap-style:square" from="8280,2234" to="10800,22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gQ2/8UAAADcAAAADwAAAGRycy9kb3ducmV2LnhtbESP3WoCMRSE7wXfIRyhdzVbi4tujVJt&#10;heIfatv7w+Z0s3Rzsmyibt/eCAUvh5n5hpnMWluJMzW+dKzgqZ+AIM6dLrlQ8PW5fByB8AFZY+WY&#10;FPyRh9m025lgpt2FD3Q+hkJECPsMFZgQ6kxKnxuy6PuuJo7ej2sshiibQuoGLxFuKzlIklRaLDku&#10;GKxpYSj/PZ6sgj0mpi032/fvuaztOF+v3oa7VKmHXvv6AiJQG+7h//aHVjB4TuF2Jh4BOb0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8gQ2/8UAAADcAAAADwAAAAAAAAAA&#10;AAAAAAChAgAAZHJzL2Rvd25yZXYueG1sUEsFBgAAAAAEAAQA+QAAAJMDAAAAAA==&#10;" strokecolor="white [3212]" strokeweight="1pt">
                  <v:shadow opacity="22938f" mv:blur="38100f" offset="0,2pt"/>
                </v:line>
                <w10:wrap anchorx="page" anchory="page"/>
              </v:group>
            </w:pict>
          </mc:Fallback>
        </mc:AlternateContent>
      </w:r>
      <w:r w:rsidR="008A0DE4">
        <w:rPr>
          <w:noProof/>
        </w:rPr>
        <mc:AlternateContent>
          <mc:Choice Requires="wps">
            <w:drawing>
              <wp:anchor distT="0" distB="0" distL="114300" distR="114300" simplePos="0" relativeHeight="251676752" behindDoc="0" locked="0" layoutInCell="1" allowOverlap="1" wp14:anchorId="7E9477BE" wp14:editId="75176EB1">
                <wp:simplePos x="0" y="0"/>
                <wp:positionH relativeFrom="page">
                  <wp:posOffset>1117600</wp:posOffset>
                </wp:positionH>
                <wp:positionV relativeFrom="page">
                  <wp:posOffset>716915</wp:posOffset>
                </wp:positionV>
                <wp:extent cx="5524500" cy="558165"/>
                <wp:effectExtent l="0" t="0" r="0" b="635"/>
                <wp:wrapThrough wrapText="bothSides">
                  <wp:wrapPolygon edited="0">
                    <wp:start x="99" y="0"/>
                    <wp:lineTo x="99" y="20642"/>
                    <wp:lineTo x="21352" y="20642"/>
                    <wp:lineTo x="21352" y="0"/>
                    <wp:lineTo x="99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F526B32" w14:textId="6A69219C" w:rsidR="00A51554" w:rsidRDefault="00A51554" w:rsidP="00CD75C6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January/February</w:t>
                            </w:r>
                          </w:p>
                          <w:p w14:paraId="5E3B60CB" w14:textId="77777777" w:rsidR="00A51554" w:rsidRDefault="00A51554" w:rsidP="00CD75C6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388BE8A7" w14:textId="77777777" w:rsidR="00A51554" w:rsidRPr="00904935" w:rsidRDefault="00A51554" w:rsidP="00CD75C6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88pt;margin-top:56.45pt;width:435pt;height:43.95pt;z-index:25167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" mv:complextextbox="1" filled="f" stroked="f">
                <v:textbox>
                  <w:txbxContent>
                    <w:p w14:paraId="5F526B32" w14:textId="6A69219C" w:rsidR="00A51554" w:rsidRDefault="00A51554" w:rsidP="00CD75C6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0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40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January/February</w:t>
                      </w:r>
                    </w:p>
                    <w:p w14:paraId="5E3B60CB" w14:textId="77777777" w:rsidR="00A51554" w:rsidRDefault="00A51554" w:rsidP="00CD75C6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0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388BE8A7" w14:textId="77777777" w:rsidR="00A51554" w:rsidRPr="00904935" w:rsidRDefault="00A51554" w:rsidP="00CD75C6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0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06EF8" w:rsidRPr="00F06EF8">
        <w:rPr>
          <w:noProof/>
        </w:rPr>
        <w:t xml:space="preserve"> </w:t>
      </w:r>
      <w:r w:rsidR="00473F1B">
        <w:rPr>
          <w:noProof/>
        </w:rPr>
        <mc:AlternateContent>
          <mc:Choice Requires="wps">
            <w:drawing>
              <wp:anchor distT="0" distB="0" distL="114300" distR="114300" simplePos="0" relativeHeight="251672656" behindDoc="0" locked="0" layoutInCell="1" allowOverlap="1" wp14:anchorId="3955A7A4" wp14:editId="1B0189F6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779145"/>
                <wp:effectExtent l="0" t="0" r="0" b="8255"/>
                <wp:wrapTight wrapText="bothSides">
                  <wp:wrapPolygon edited="0">
                    <wp:start x="0" y="0"/>
                    <wp:lineTo x="0" y="21125"/>
                    <wp:lineTo x="21520" y="21125"/>
                    <wp:lineTo x="21520" y="0"/>
                    <wp:lineTo x="0" y="0"/>
                  </wp:wrapPolygon>
                </wp:wrapTight>
                <wp:docPr id="1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D2530C" w14:textId="77777777" w:rsidR="00A51554" w:rsidRPr="00904935" w:rsidRDefault="00A51554" w:rsidP="00CD75C6">
                            <w:pPr>
                              <w:pStyle w:val="Title"/>
                              <w:rPr>
                                <w:rFonts w:ascii="Abadi MT Condensed Extra Bold" w:hAnsi="Abadi MT Condensed Extra Bold"/>
                                <w:color w:val="000000"/>
                                <w:sz w:val="36"/>
                              </w:rPr>
                            </w:pPr>
                            <w:r w:rsidRPr="00904935">
                              <w:rPr>
                                <w:rFonts w:ascii="Abadi MT Condensed Extra Bold" w:hAnsi="Abadi MT Condensed Extra Bold"/>
                                <w:color w:val="000000"/>
                                <w:sz w:val="36"/>
                              </w:rPr>
                              <w:t>INdependence Agriculture Education 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28" type="#_x0000_t202" style="position:absolute;margin-left:36pt;margin-top:36pt;width:540pt;height:61.35pt;z-index:25167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" filled="f" stroked="f">
                <v:textbox inset="0,0,0,0">
                  <w:txbxContent>
                    <w:p w14:paraId="16D2530C" w14:textId="77777777" w:rsidR="00A51554" w:rsidRPr="00904935" w:rsidRDefault="00A51554" w:rsidP="00CD75C6">
                      <w:pPr>
                        <w:pStyle w:val="Title"/>
                        <w:rPr>
                          <w:rFonts w:ascii="Abadi MT Condensed Extra Bold" w:hAnsi="Abadi MT Condensed Extra Bold"/>
                          <w:color w:val="000000"/>
                          <w:sz w:val="36"/>
                        </w:rPr>
                      </w:pPr>
                      <w:r w:rsidRPr="00904935">
                        <w:rPr>
                          <w:rFonts w:ascii="Abadi MT Condensed Extra Bold" w:hAnsi="Abadi MT Condensed Extra Bold"/>
                          <w:color w:val="000000"/>
                          <w:sz w:val="36"/>
                        </w:rPr>
                        <w:t>INdependence Agriculture Education Program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12B3B" w:rsidRPr="00B12B3B">
        <w:rPr>
          <w:noProof/>
        </w:rPr>
        <w:t xml:space="preserve"> </w:t>
      </w:r>
    </w:p>
    <w:p w14:paraId="32E9A9AC" w14:textId="047062DD" w:rsidR="009415A4" w:rsidRDefault="009415A4" w:rsidP="009415A4">
      <w:pPr>
        <w:rPr>
          <w:rFonts w:eastAsia="Times New Roman" w:cs="Times New Roman"/>
        </w:rPr>
      </w:pPr>
    </w:p>
    <w:p w14:paraId="488ECEF8" w14:textId="19C36C80" w:rsidR="00B943A1" w:rsidRDefault="008862AB" w:rsidP="00B943A1">
      <w:r>
        <w:rPr>
          <w:noProof/>
        </w:rPr>
        <w:drawing>
          <wp:anchor distT="0" distB="0" distL="114300" distR="114300" simplePos="0" relativeHeight="251881552" behindDoc="0" locked="0" layoutInCell="1" allowOverlap="1" wp14:anchorId="26D64527" wp14:editId="26C8A57C">
            <wp:simplePos x="0" y="0"/>
            <wp:positionH relativeFrom="page">
              <wp:posOffset>3495675</wp:posOffset>
            </wp:positionH>
            <wp:positionV relativeFrom="page">
              <wp:posOffset>7912100</wp:posOffset>
            </wp:positionV>
            <wp:extent cx="1482725" cy="1169035"/>
            <wp:effectExtent l="0" t="0" r="0" b="0"/>
            <wp:wrapThrough wrapText="bothSides">
              <wp:wrapPolygon edited="0">
                <wp:start x="0" y="0"/>
                <wp:lineTo x="0" y="21119"/>
                <wp:lineTo x="21091" y="21119"/>
                <wp:lineTo x="21091" y="0"/>
                <wp:lineTo x="0" y="0"/>
              </wp:wrapPolygon>
            </wp:wrapThrough>
            <wp:docPr id="265" name="Picture 265" descr="Macintosh HD:Users:emig:Desktop:unnam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mig:Desktop:unnamed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4"/>
                    <a:stretch/>
                  </pic:blipFill>
                  <pic:spPr bwMode="auto">
                    <a:xfrm>
                      <a:off x="0" y="0"/>
                      <a:ext cx="148272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528" behindDoc="0" locked="0" layoutInCell="1" allowOverlap="1" wp14:anchorId="1382AA13" wp14:editId="31EE8728">
            <wp:simplePos x="0" y="0"/>
            <wp:positionH relativeFrom="page">
              <wp:posOffset>1842770</wp:posOffset>
            </wp:positionH>
            <wp:positionV relativeFrom="page">
              <wp:posOffset>7912100</wp:posOffset>
            </wp:positionV>
            <wp:extent cx="1561465" cy="1169670"/>
            <wp:effectExtent l="0" t="0" r="0" b="0"/>
            <wp:wrapThrough wrapText="bothSides">
              <wp:wrapPolygon edited="0">
                <wp:start x="0" y="0"/>
                <wp:lineTo x="0" y="21107"/>
                <wp:lineTo x="21082" y="21107"/>
                <wp:lineTo x="21082" y="0"/>
                <wp:lineTo x="0" y="0"/>
              </wp:wrapPolygon>
            </wp:wrapThrough>
            <wp:docPr id="264" name="Picture 264" descr="Macintosh HD:Users:emig:Desktop:unnam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mig:Desktop:unnamed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80" behindDoc="0" locked="0" layoutInCell="1" allowOverlap="1" wp14:anchorId="2E9A11FB" wp14:editId="134EA9FD">
            <wp:simplePos x="0" y="0"/>
            <wp:positionH relativeFrom="page">
              <wp:posOffset>203200</wp:posOffset>
            </wp:positionH>
            <wp:positionV relativeFrom="page">
              <wp:posOffset>7912100</wp:posOffset>
            </wp:positionV>
            <wp:extent cx="1562100" cy="1169670"/>
            <wp:effectExtent l="0" t="0" r="12700" b="0"/>
            <wp:wrapThrough wrapText="bothSides">
              <wp:wrapPolygon edited="0">
                <wp:start x="0" y="0"/>
                <wp:lineTo x="0" y="21107"/>
                <wp:lineTo x="21424" y="21107"/>
                <wp:lineTo x="21424" y="0"/>
                <wp:lineTo x="0" y="0"/>
              </wp:wrapPolygon>
            </wp:wrapThrough>
            <wp:docPr id="261" name="Picture 261" descr="Macintosh HD:Users:emig:Desktop:unnam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mig:Desktop:unnamed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520" behindDoc="0" locked="0" layoutInCell="1" allowOverlap="1" wp14:anchorId="65EE0A79" wp14:editId="15AF393C">
                <wp:simplePos x="0" y="0"/>
                <wp:positionH relativeFrom="page">
                  <wp:posOffset>203200</wp:posOffset>
                </wp:positionH>
                <wp:positionV relativeFrom="page">
                  <wp:posOffset>5514340</wp:posOffset>
                </wp:positionV>
                <wp:extent cx="4775200" cy="2397760"/>
                <wp:effectExtent l="0" t="0" r="0" b="0"/>
                <wp:wrapThrough wrapText="bothSides">
                  <wp:wrapPolygon edited="0">
                    <wp:start x="115" y="0"/>
                    <wp:lineTo x="115" y="21280"/>
                    <wp:lineTo x="21370" y="21280"/>
                    <wp:lineTo x="21370" y="0"/>
                    <wp:lineTo x="115" y="0"/>
                  </wp:wrapPolygon>
                </wp:wrapThrough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0" cy="239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B3498" w14:textId="77777777" w:rsidR="008862AB" w:rsidRDefault="00A51554" w:rsidP="0045306A">
                            <w:pPr>
                              <w:jc w:val="both"/>
                              <w:rPr>
                                <w:rFonts w:ascii="Candara" w:hAnsi="Candara"/>
                                <w:b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</w:rPr>
                              <w:t>The weather took a toll on our FFA Week pla</w:t>
                            </w:r>
                            <w:r w:rsidR="008862AB">
                              <w:rPr>
                                <w:rFonts w:ascii="Candara" w:hAnsi="Candara"/>
                                <w:b/>
                              </w:rPr>
                              <w:t>ns but we made the most of it!</w:t>
                            </w:r>
                          </w:p>
                          <w:p w14:paraId="77AB3919" w14:textId="0B0DA92E" w:rsidR="00A51554" w:rsidRDefault="00A51554" w:rsidP="0045306A">
                            <w:pPr>
                              <w:jc w:val="both"/>
                              <w:rPr>
                                <w:rFonts w:ascii="Candara" w:hAnsi="Candara"/>
                                <w:b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</w:rPr>
                              <w:t>The dodgeball tournament hosted a total of 8 teams in the gym. As well as local teams, North Linn, Jesup, Gladbrook-Reinbeck and Oelwein FFA chapters were represented.</w:t>
                            </w:r>
                          </w:p>
                          <w:p w14:paraId="4785BF21" w14:textId="287020FB" w:rsidR="00A51554" w:rsidRDefault="00A51554" w:rsidP="0045306A">
                            <w:pPr>
                              <w:jc w:val="both"/>
                              <w:rPr>
                                <w:rFonts w:ascii="Candara" w:hAnsi="Candara"/>
                                <w:b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</w:rPr>
                              <w:t>Thursday, FFA members and students traveled to Waterloo to tour the Tractor Works Facility.</w:t>
                            </w:r>
                          </w:p>
                          <w:p w14:paraId="159373A4" w14:textId="5AB67F7C" w:rsidR="00A51554" w:rsidRDefault="00A51554" w:rsidP="0045306A">
                            <w:pPr>
                              <w:jc w:val="both"/>
                              <w:rPr>
                                <w:rFonts w:ascii="Candara" w:hAnsi="Candara"/>
                                <w:b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</w:rPr>
                              <w:t>The canned food drive has been extended to March 13</w:t>
                            </w:r>
                            <w:r w:rsidRPr="00113521">
                              <w:rPr>
                                <w:rFonts w:ascii="Candara" w:hAnsi="Candara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b/>
                              </w:rPr>
                              <w:t xml:space="preserve"> and subdistrict contest was postponed. Look for a report of those results in next month’s update!</w:t>
                            </w:r>
                          </w:p>
                          <w:p w14:paraId="52CB5B8E" w14:textId="77777777" w:rsidR="00A51554" w:rsidRDefault="00A51554" w:rsidP="0045306A">
                            <w:pPr>
                              <w:jc w:val="both"/>
                              <w:rPr>
                                <w:rFonts w:ascii="Candara" w:hAnsi="Candara"/>
                                <w:b/>
                              </w:rPr>
                            </w:pPr>
                          </w:p>
                          <w:p w14:paraId="5E843ECF" w14:textId="4AF2EF9E" w:rsidR="00A51554" w:rsidRDefault="00A51554" w:rsidP="0045306A">
                            <w:pPr>
                              <w:jc w:val="both"/>
                              <w:rPr>
                                <w:rFonts w:ascii="Candara" w:hAnsi="Candara"/>
                                <w:b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noProof/>
                              </w:rPr>
                              <w:drawing>
                                <wp:inline distT="0" distB="0" distL="0" distR="0" wp14:anchorId="662BAD2E" wp14:editId="302D0A5A">
                                  <wp:extent cx="4254500" cy="3187700"/>
                                  <wp:effectExtent l="0" t="0" r="12700" b="12700"/>
                                  <wp:docPr id="238" name="Picture 238" descr="Macintosh HD:Users:emig:Desktop:11021101_1618190145076756_4035206983051662536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emig:Desktop:11021101_1618190145076756_4035206983051662536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4500" cy="318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7D3988" w14:textId="77777777" w:rsidR="00A51554" w:rsidRDefault="00A51554" w:rsidP="0045306A">
                            <w:pPr>
                              <w:jc w:val="both"/>
                              <w:rPr>
                                <w:rFonts w:ascii="Candara" w:hAnsi="Candara"/>
                                <w:b/>
                              </w:rPr>
                            </w:pPr>
                          </w:p>
                          <w:p w14:paraId="55150406" w14:textId="77777777" w:rsidR="00A51554" w:rsidRDefault="00A51554" w:rsidP="0045306A">
                            <w:pPr>
                              <w:jc w:val="both"/>
                              <w:rPr>
                                <w:rFonts w:ascii="Candara" w:hAnsi="Candara"/>
                                <w:b/>
                              </w:rPr>
                            </w:pPr>
                          </w:p>
                          <w:p w14:paraId="069B413C" w14:textId="77777777" w:rsidR="00A51554" w:rsidRPr="0045306A" w:rsidRDefault="00A51554" w:rsidP="0045306A">
                            <w:pPr>
                              <w:jc w:val="both"/>
                              <w:rPr>
                                <w:rFonts w:ascii="Candara" w:hAnsi="Candar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029" type="#_x0000_t202" style="position:absolute;margin-left:16pt;margin-top:434.2pt;width:376pt;height:188.8pt;z-index:2518375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miZdgCAAAi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" mv:complextextbox="1" filled="f" stroked="f">
                <v:textbox>
                  <w:txbxContent>
                    <w:p w14:paraId="68AB3498" w14:textId="77777777" w:rsidR="008862AB" w:rsidRDefault="00A51554" w:rsidP="0045306A">
                      <w:pPr>
                        <w:jc w:val="both"/>
                        <w:rPr>
                          <w:rFonts w:ascii="Candara" w:hAnsi="Candara"/>
                          <w:b/>
                        </w:rPr>
                      </w:pPr>
                      <w:r>
                        <w:rPr>
                          <w:rFonts w:ascii="Candara" w:hAnsi="Candara"/>
                          <w:b/>
                        </w:rPr>
                        <w:t>The weather took a toll on our FFA Week pla</w:t>
                      </w:r>
                      <w:r w:rsidR="008862AB">
                        <w:rPr>
                          <w:rFonts w:ascii="Candara" w:hAnsi="Candara"/>
                          <w:b/>
                        </w:rPr>
                        <w:t>ns but we made the most of it!</w:t>
                      </w:r>
                    </w:p>
                    <w:p w14:paraId="77AB3919" w14:textId="0B0DA92E" w:rsidR="00A51554" w:rsidRDefault="00A51554" w:rsidP="0045306A">
                      <w:pPr>
                        <w:jc w:val="both"/>
                        <w:rPr>
                          <w:rFonts w:ascii="Candara" w:hAnsi="Candara"/>
                          <w:b/>
                        </w:rPr>
                      </w:pPr>
                      <w:r>
                        <w:rPr>
                          <w:rFonts w:ascii="Candara" w:hAnsi="Candara"/>
                          <w:b/>
                        </w:rPr>
                        <w:t>The dodgeball tournament hosted a total of 8 teams in the gym. As well as local teams, North Linn, Jesup, Gladbrook-Reinbeck and Oelwein FFA chapters were represented.</w:t>
                      </w:r>
                    </w:p>
                    <w:p w14:paraId="4785BF21" w14:textId="287020FB" w:rsidR="00A51554" w:rsidRDefault="00A51554" w:rsidP="0045306A">
                      <w:pPr>
                        <w:jc w:val="both"/>
                        <w:rPr>
                          <w:rFonts w:ascii="Candara" w:hAnsi="Candara"/>
                          <w:b/>
                        </w:rPr>
                      </w:pPr>
                      <w:r>
                        <w:rPr>
                          <w:rFonts w:ascii="Candara" w:hAnsi="Candara"/>
                          <w:b/>
                        </w:rPr>
                        <w:t>Thursday, FFA members and students traveled to Waterloo to tour the Tractor Works Facility.</w:t>
                      </w:r>
                    </w:p>
                    <w:p w14:paraId="159373A4" w14:textId="5AB67F7C" w:rsidR="00A51554" w:rsidRDefault="00A51554" w:rsidP="0045306A">
                      <w:pPr>
                        <w:jc w:val="both"/>
                        <w:rPr>
                          <w:rFonts w:ascii="Candara" w:hAnsi="Candara"/>
                          <w:b/>
                        </w:rPr>
                      </w:pPr>
                      <w:r>
                        <w:rPr>
                          <w:rFonts w:ascii="Candara" w:hAnsi="Candara"/>
                          <w:b/>
                        </w:rPr>
                        <w:t>The canned food drive has been extended to March 13</w:t>
                      </w:r>
                      <w:r w:rsidRPr="00113521">
                        <w:rPr>
                          <w:rFonts w:ascii="Candara" w:hAnsi="Candara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b/>
                        </w:rPr>
                        <w:t xml:space="preserve"> and subdistrict contest was postponed. Look for a report of those results in next month’s update!</w:t>
                      </w:r>
                    </w:p>
                    <w:p w14:paraId="52CB5B8E" w14:textId="77777777" w:rsidR="00A51554" w:rsidRDefault="00A51554" w:rsidP="0045306A">
                      <w:pPr>
                        <w:jc w:val="both"/>
                        <w:rPr>
                          <w:rFonts w:ascii="Candara" w:hAnsi="Candara"/>
                          <w:b/>
                        </w:rPr>
                      </w:pPr>
                    </w:p>
                    <w:p w14:paraId="5E843ECF" w14:textId="4AF2EF9E" w:rsidR="00A51554" w:rsidRDefault="00A51554" w:rsidP="0045306A">
                      <w:pPr>
                        <w:jc w:val="both"/>
                        <w:rPr>
                          <w:rFonts w:ascii="Candara" w:hAnsi="Candara"/>
                          <w:b/>
                        </w:rPr>
                      </w:pPr>
                      <w:r>
                        <w:rPr>
                          <w:rFonts w:ascii="Candara" w:hAnsi="Candara"/>
                          <w:b/>
                          <w:noProof/>
                        </w:rPr>
                        <w:drawing>
                          <wp:inline distT="0" distB="0" distL="0" distR="0" wp14:anchorId="662BAD2E" wp14:editId="302D0A5A">
                            <wp:extent cx="4254500" cy="3187700"/>
                            <wp:effectExtent l="0" t="0" r="12700" b="12700"/>
                            <wp:docPr id="238" name="Picture 238" descr="Macintosh HD:Users:emig:Desktop:11021101_1618190145076756_4035206983051662536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emig:Desktop:11021101_1618190145076756_4035206983051662536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4500" cy="318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7D3988" w14:textId="77777777" w:rsidR="00A51554" w:rsidRDefault="00A51554" w:rsidP="0045306A">
                      <w:pPr>
                        <w:jc w:val="both"/>
                        <w:rPr>
                          <w:rFonts w:ascii="Candara" w:hAnsi="Candara"/>
                          <w:b/>
                        </w:rPr>
                      </w:pPr>
                    </w:p>
                    <w:p w14:paraId="55150406" w14:textId="77777777" w:rsidR="00A51554" w:rsidRDefault="00A51554" w:rsidP="0045306A">
                      <w:pPr>
                        <w:jc w:val="both"/>
                        <w:rPr>
                          <w:rFonts w:ascii="Candara" w:hAnsi="Candara"/>
                          <w:b/>
                        </w:rPr>
                      </w:pPr>
                    </w:p>
                    <w:p w14:paraId="069B413C" w14:textId="77777777" w:rsidR="00A51554" w:rsidRPr="0045306A" w:rsidRDefault="00A51554" w:rsidP="0045306A">
                      <w:pPr>
                        <w:jc w:val="both"/>
                        <w:rPr>
                          <w:rFonts w:ascii="Candara" w:hAnsi="Candara"/>
                          <w:b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51554">
        <w:rPr>
          <w:noProof/>
        </w:rPr>
        <w:drawing>
          <wp:anchor distT="0" distB="0" distL="114300" distR="114300" simplePos="0" relativeHeight="251873360" behindDoc="0" locked="0" layoutInCell="1" allowOverlap="1" wp14:anchorId="41F0D511" wp14:editId="4CA23120">
            <wp:simplePos x="0" y="0"/>
            <wp:positionH relativeFrom="page">
              <wp:posOffset>304800</wp:posOffset>
            </wp:positionH>
            <wp:positionV relativeFrom="page">
              <wp:posOffset>3251200</wp:posOffset>
            </wp:positionV>
            <wp:extent cx="2082800" cy="1562100"/>
            <wp:effectExtent l="0" t="0" r="0" b="12700"/>
            <wp:wrapThrough wrapText="bothSides">
              <wp:wrapPolygon edited="0">
                <wp:start x="0" y="0"/>
                <wp:lineTo x="0" y="21424"/>
                <wp:lineTo x="21337" y="21424"/>
                <wp:lineTo x="21337" y="0"/>
                <wp:lineTo x="0" y="0"/>
              </wp:wrapPolygon>
            </wp:wrapThrough>
            <wp:docPr id="228" name="Picture 228" descr="Macintosh HD:Users:emig:Desktop:15_DodgeballCha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g:Desktop:15_DodgeballChamp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554">
        <w:rPr>
          <w:noProof/>
        </w:rPr>
        <w:drawing>
          <wp:anchor distT="0" distB="0" distL="114300" distR="114300" simplePos="0" relativeHeight="251874384" behindDoc="0" locked="0" layoutInCell="1" allowOverlap="1" wp14:anchorId="2B8C38A3" wp14:editId="2E5D4EBB">
            <wp:simplePos x="0" y="0"/>
            <wp:positionH relativeFrom="page">
              <wp:posOffset>2696845</wp:posOffset>
            </wp:positionH>
            <wp:positionV relativeFrom="page">
              <wp:posOffset>3254375</wp:posOffset>
            </wp:positionV>
            <wp:extent cx="2078990" cy="1558925"/>
            <wp:effectExtent l="0" t="0" r="3810" b="0"/>
            <wp:wrapThrough wrapText="bothSides">
              <wp:wrapPolygon edited="0">
                <wp:start x="0" y="0"/>
                <wp:lineTo x="0" y="21116"/>
                <wp:lineTo x="21376" y="21116"/>
                <wp:lineTo x="21376" y="0"/>
                <wp:lineTo x="0" y="0"/>
              </wp:wrapPolygon>
            </wp:wrapThrough>
            <wp:docPr id="232" name="Picture 232" descr="Macintosh HD:Users:emig:Desktop:11021101_1618190145076756_4035206983051662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mig:Desktop:11021101_1618190145076756_4035206983051662536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DC2">
        <w:rPr>
          <w:noProof/>
        </w:rPr>
        <w:drawing>
          <wp:anchor distT="0" distB="0" distL="114300" distR="114300" simplePos="0" relativeHeight="251876432" behindDoc="0" locked="0" layoutInCell="1" allowOverlap="1" wp14:anchorId="5266FB95" wp14:editId="2C93B094">
            <wp:simplePos x="0" y="0"/>
            <wp:positionH relativeFrom="page">
              <wp:posOffset>5382260</wp:posOffset>
            </wp:positionH>
            <wp:positionV relativeFrom="page">
              <wp:posOffset>7044055</wp:posOffset>
            </wp:positionV>
            <wp:extent cx="1780540" cy="1334135"/>
            <wp:effectExtent l="0" t="0" r="0" b="12065"/>
            <wp:wrapThrough wrapText="bothSides">
              <wp:wrapPolygon edited="0">
                <wp:start x="0" y="0"/>
                <wp:lineTo x="0" y="21384"/>
                <wp:lineTo x="21261" y="21384"/>
                <wp:lineTo x="21261" y="0"/>
                <wp:lineTo x="0" y="0"/>
              </wp:wrapPolygon>
            </wp:wrapThrough>
            <wp:docPr id="240" name="Picture 240" descr="Macintosh HD:Users:emig:Desktop:unnam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mig:Desktop:unnamed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DC2">
        <w:rPr>
          <w:noProof/>
        </w:rPr>
        <w:drawing>
          <wp:anchor distT="0" distB="0" distL="114300" distR="114300" simplePos="0" relativeHeight="251875408" behindDoc="0" locked="0" layoutInCell="1" allowOverlap="1" wp14:anchorId="76371CF2" wp14:editId="1FAE08FA">
            <wp:simplePos x="0" y="0"/>
            <wp:positionH relativeFrom="page">
              <wp:posOffset>5600700</wp:posOffset>
            </wp:positionH>
            <wp:positionV relativeFrom="page">
              <wp:posOffset>5153660</wp:posOffset>
            </wp:positionV>
            <wp:extent cx="1091565" cy="1456055"/>
            <wp:effectExtent l="0" t="0" r="635" b="0"/>
            <wp:wrapThrough wrapText="bothSides">
              <wp:wrapPolygon edited="0">
                <wp:start x="0" y="0"/>
                <wp:lineTo x="0" y="21101"/>
                <wp:lineTo x="21110" y="21101"/>
                <wp:lineTo x="21110" y="0"/>
                <wp:lineTo x="0" y="0"/>
              </wp:wrapPolygon>
            </wp:wrapThrough>
            <wp:docPr id="239" name="Picture 239" descr="Macintosh HD:Users:emig:Desktop:unnam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mig:Desktop:unnamed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5A4">
        <w:rPr>
          <w:noProof/>
        </w:rPr>
        <mc:AlternateContent>
          <mc:Choice Requires="wps">
            <w:drawing>
              <wp:anchor distT="0" distB="0" distL="114300" distR="114300" simplePos="0" relativeHeight="251835472" behindDoc="0" locked="0" layoutInCell="1" allowOverlap="1" wp14:anchorId="7E102852" wp14:editId="3524A46C">
                <wp:simplePos x="0" y="0"/>
                <wp:positionH relativeFrom="page">
                  <wp:posOffset>203200</wp:posOffset>
                </wp:positionH>
                <wp:positionV relativeFrom="page">
                  <wp:posOffset>4972685</wp:posOffset>
                </wp:positionV>
                <wp:extent cx="4724400" cy="384175"/>
                <wp:effectExtent l="0" t="0" r="0" b="0"/>
                <wp:wrapThrough wrapText="bothSides">
                  <wp:wrapPolygon edited="0">
                    <wp:start x="116" y="0"/>
                    <wp:lineTo x="116" y="19993"/>
                    <wp:lineTo x="21368" y="19993"/>
                    <wp:lineTo x="21368" y="0"/>
                    <wp:lineTo x="116" y="0"/>
                  </wp:wrapPolygon>
                </wp:wrapThrough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273D1" w14:textId="075E5CA9" w:rsidR="00A51554" w:rsidRPr="00B7320F" w:rsidRDefault="00A51554" w:rsidP="009415A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FFA Week 2015: Go All Out!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0" o:spid="_x0000_s1030" type="#_x0000_t202" style="position:absolute;margin-left:16pt;margin-top:391.55pt;width:372pt;height:30.25pt;z-index:25183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84GtUCAAAh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" mv:complextextbox="1" filled="f" stroked="f">
                <v:textbox>
                  <w:txbxContent>
                    <w:p w14:paraId="3A5273D1" w14:textId="075E5CA9" w:rsidR="00A51554" w:rsidRPr="00B7320F" w:rsidRDefault="00A51554" w:rsidP="009415A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FFA Week 2015: Go All Out!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4935">
        <w:rPr>
          <w:noProof/>
        </w:rPr>
        <mc:AlternateContent>
          <mc:Choice Requires="wps">
            <w:drawing>
              <wp:anchor distT="0" distB="0" distL="114300" distR="114300" simplePos="0" relativeHeight="251674704" behindDoc="0" locked="0" layoutInCell="1" allowOverlap="1" wp14:anchorId="4904E2E9" wp14:editId="59C4A5D7">
                <wp:simplePos x="0" y="0"/>
                <wp:positionH relativeFrom="page">
                  <wp:posOffset>5257800</wp:posOffset>
                </wp:positionH>
                <wp:positionV relativeFrom="page">
                  <wp:posOffset>1625600</wp:posOffset>
                </wp:positionV>
                <wp:extent cx="1600200" cy="431800"/>
                <wp:effectExtent l="0" t="0" r="0" b="0"/>
                <wp:wrapTight wrapText="bothSides">
                  <wp:wrapPolygon edited="0">
                    <wp:start x="0" y="0"/>
                    <wp:lineTo x="0" y="20329"/>
                    <wp:lineTo x="21257" y="20329"/>
                    <wp:lineTo x="21257" y="0"/>
                    <wp:lineTo x="0" y="0"/>
                  </wp:wrapPolygon>
                </wp:wrapTight>
                <wp:docPr id="22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F6983F" w14:textId="7906B1B1" w:rsidR="00A51554" w:rsidRDefault="00A51554" w:rsidP="00CD75C6">
                            <w:pPr>
                              <w:pStyle w:val="Heading3"/>
                            </w:pPr>
                            <w:r>
                              <w:t>Upcoming Events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31" type="#_x0000_t202" style="position:absolute;margin-left:414pt;margin-top:128pt;width:126pt;height:34pt;z-index:25167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" filled="f" stroked="f">
                <v:textbox inset="0,0,0,0">
                  <w:txbxContent>
                    <w:p w14:paraId="42F6983F" w14:textId="7906B1B1" w:rsidR="00A51554" w:rsidRDefault="00A51554" w:rsidP="00CD75C6">
                      <w:pPr>
                        <w:pStyle w:val="Heading3"/>
                      </w:pPr>
                      <w:r>
                        <w:t>Upcoming Events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842A0">
        <w:rPr>
          <w:noProof/>
        </w:rPr>
        <mc:AlternateContent>
          <mc:Choice Requires="wps">
            <w:drawing>
              <wp:anchor distT="0" distB="0" distL="114300" distR="114300" simplePos="0" relativeHeight="251732048" behindDoc="0" locked="0" layoutInCell="1" allowOverlap="1" wp14:anchorId="271E865A" wp14:editId="6DFE3646">
                <wp:simplePos x="0" y="0"/>
                <wp:positionH relativeFrom="page">
                  <wp:posOffset>609600</wp:posOffset>
                </wp:positionH>
                <wp:positionV relativeFrom="page">
                  <wp:posOffset>9118600</wp:posOffset>
                </wp:positionV>
                <wp:extent cx="6731000" cy="330200"/>
                <wp:effectExtent l="0" t="0" r="0" b="0"/>
                <wp:wrapThrough wrapText="bothSides">
                  <wp:wrapPolygon edited="0">
                    <wp:start x="82" y="0"/>
                    <wp:lineTo x="82" y="19938"/>
                    <wp:lineTo x="21437" y="19938"/>
                    <wp:lineTo x="21437" y="0"/>
                    <wp:lineTo x="82" y="0"/>
                  </wp:wrapPolygon>
                </wp:wrapThrough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DEB24" w14:textId="77777777" w:rsidR="00A51554" w:rsidRPr="00123655" w:rsidRDefault="00A51554" w:rsidP="002842A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23655">
                              <w:rPr>
                                <w:b/>
                              </w:rPr>
                              <w:t>Stay up to date by visiting our website!</w:t>
                            </w:r>
                            <w:r w:rsidRPr="00123655">
                              <w:rPr>
                                <w:b/>
                              </w:rPr>
                              <w:tab/>
                              <w:t>www.agicsd.com</w:t>
                            </w:r>
                          </w:p>
                          <w:p w14:paraId="5B029CDE" w14:textId="77777777" w:rsidR="00A51554" w:rsidRPr="00904935" w:rsidRDefault="00A51554" w:rsidP="002842A0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8" o:spid="_x0000_s1032" type="#_x0000_t202" style="position:absolute;margin-left:48pt;margin-top:718pt;width:530pt;height:26pt;z-index:25173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" mv:complextextbox="1" filled="f" stroked="f">
                <v:textbox>
                  <w:txbxContent>
                    <w:p w14:paraId="320DEB24" w14:textId="77777777" w:rsidR="00A51554" w:rsidRPr="00123655" w:rsidRDefault="00A51554" w:rsidP="002842A0">
                      <w:pPr>
                        <w:jc w:val="center"/>
                        <w:rPr>
                          <w:b/>
                        </w:rPr>
                      </w:pPr>
                      <w:r w:rsidRPr="00123655">
                        <w:rPr>
                          <w:b/>
                        </w:rPr>
                        <w:t>Stay up to date by visiting our website!</w:t>
                      </w:r>
                      <w:r w:rsidRPr="00123655">
                        <w:rPr>
                          <w:b/>
                        </w:rPr>
                        <w:tab/>
                        <w:t>www.agicsd.com</w:t>
                      </w:r>
                    </w:p>
                    <w:p w14:paraId="5B029CDE" w14:textId="77777777" w:rsidR="00A51554" w:rsidRPr="00904935" w:rsidRDefault="00A51554" w:rsidP="002842A0">
                      <w:pPr>
                        <w:rPr>
                          <w:sz w:val="22"/>
                          <w:u w:val="single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815">
        <w:br w:type="page"/>
      </w:r>
      <w:r w:rsidR="00A5155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336" behindDoc="0" locked="0" layoutInCell="1" allowOverlap="1" wp14:anchorId="12304EBB" wp14:editId="2DA94FF3">
                <wp:simplePos x="0" y="0"/>
                <wp:positionH relativeFrom="page">
                  <wp:posOffset>127000</wp:posOffset>
                </wp:positionH>
                <wp:positionV relativeFrom="page">
                  <wp:posOffset>1101090</wp:posOffset>
                </wp:positionV>
                <wp:extent cx="4827270" cy="2975610"/>
                <wp:effectExtent l="0" t="0" r="0" b="0"/>
                <wp:wrapThrough wrapText="bothSides">
                  <wp:wrapPolygon edited="0">
                    <wp:start x="114" y="0"/>
                    <wp:lineTo x="114" y="21388"/>
                    <wp:lineTo x="21367" y="21388"/>
                    <wp:lineTo x="21367" y="0"/>
                    <wp:lineTo x="114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7270" cy="297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3F47D" w14:textId="77777777" w:rsidR="00A51554" w:rsidRDefault="00A51554" w:rsidP="0085045E">
                            <w:pPr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If you are interested in gaining additional leadership skills joining our chapter officer team is a GREAT opportunity. </w:t>
                            </w:r>
                          </w:p>
                          <w:p w14:paraId="2D2D59EA" w14:textId="77777777" w:rsidR="00A51554" w:rsidRDefault="00A51554" w:rsidP="0085045E">
                            <w:pPr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Responsibilities include: </w:t>
                            </w:r>
                          </w:p>
                          <w:p w14:paraId="48F8C81D" w14:textId="0E3D83F6" w:rsidR="00A51554" w:rsidRDefault="00A51554" w:rsidP="00A5155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A</w:t>
                            </w:r>
                            <w:r w:rsidRPr="00A51554">
                              <w:rPr>
                                <w:rFonts w:ascii="Candara" w:hAnsi="Candara"/>
                              </w:rPr>
                              <w:t xml:space="preserve">ttending multiple leadership </w:t>
                            </w:r>
                            <w:r>
                              <w:rPr>
                                <w:rFonts w:ascii="Candara" w:hAnsi="Candara"/>
                              </w:rPr>
                              <w:t>trainings this summer</w:t>
                            </w:r>
                          </w:p>
                          <w:p w14:paraId="0A904E1E" w14:textId="05331DD0" w:rsidR="00A51554" w:rsidRDefault="00A51554" w:rsidP="00A5155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Working with and leading chapter members </w:t>
                            </w:r>
                          </w:p>
                          <w:p w14:paraId="4A5F22F6" w14:textId="5ED7505E" w:rsidR="00A51554" w:rsidRPr="00A51554" w:rsidRDefault="00A51554" w:rsidP="00A5155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Promoting FFA to the community and student body</w:t>
                            </w:r>
                          </w:p>
                          <w:p w14:paraId="0A60117E" w14:textId="0C73D841" w:rsidR="00A51554" w:rsidRDefault="008862AB" w:rsidP="0085045E">
                            <w:pPr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Required d</w:t>
                            </w:r>
                            <w:r w:rsidR="00A51554">
                              <w:rPr>
                                <w:rFonts w:ascii="Candara" w:hAnsi="Candara"/>
                              </w:rPr>
                              <w:t>eadlines should be taken VERY seriously and are listed below:</w:t>
                            </w:r>
                          </w:p>
                          <w:p w14:paraId="01A7D7E0" w14:textId="5FC589D4" w:rsidR="00A51554" w:rsidRDefault="00A51554" w:rsidP="0085045E">
                            <w:pPr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</w:rPr>
                              <w:t>Friday March 27</w:t>
                            </w:r>
                            <w:r w:rsidRPr="00B959C5">
                              <w:rPr>
                                <w:rFonts w:ascii="Candara" w:hAnsi="Candara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b/>
                              </w:rPr>
                              <w:t xml:space="preserve">- 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 Application and references due to Ms. Emig</w:t>
                            </w:r>
                          </w:p>
                          <w:p w14:paraId="1C859CDD" w14:textId="1A85D7E7" w:rsidR="00A51554" w:rsidRDefault="00A51554" w:rsidP="0085045E">
                            <w:pPr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</w:rPr>
                              <w:t>Sunday April 12</w:t>
                            </w:r>
                            <w:r w:rsidRPr="00B959C5">
                              <w:rPr>
                                <w:rFonts w:ascii="Candara" w:hAnsi="Candara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  Officer Interview and Chapter Presentation Night</w:t>
                            </w:r>
                          </w:p>
                          <w:p w14:paraId="297359F2" w14:textId="3F862534" w:rsidR="00A51554" w:rsidRDefault="008862AB" w:rsidP="008862AB">
                            <w:pPr>
                              <w:jc w:val="center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2015 o</w:t>
                            </w:r>
                            <w:r w:rsidR="00A51554">
                              <w:rPr>
                                <w:rFonts w:ascii="Candara" w:hAnsi="Candara"/>
                              </w:rPr>
                              <w:t>fficer team announcement will be made at our chapter banquet Sunday April 26</w:t>
                            </w:r>
                            <w:r w:rsidR="00A51554" w:rsidRPr="00A51554">
                              <w:rPr>
                                <w:rFonts w:ascii="Candara" w:hAnsi="Candara"/>
                                <w:vertAlign w:val="superscript"/>
                              </w:rPr>
                              <w:t>th</w:t>
                            </w:r>
                            <w:r w:rsidR="00A51554">
                              <w:rPr>
                                <w:rFonts w:ascii="Candara" w:hAnsi="Candara"/>
                              </w:rPr>
                              <w:t xml:space="preserve"> at the high school.</w:t>
                            </w:r>
                          </w:p>
                          <w:p w14:paraId="494E5CCD" w14:textId="77777777" w:rsidR="00A51554" w:rsidRPr="00B959C5" w:rsidRDefault="00A51554" w:rsidP="0085045E">
                            <w:pPr>
                              <w:jc w:val="both"/>
                              <w:rPr>
                                <w:rFonts w:ascii="Candara" w:hAnsi="Candar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10pt;margin-top:86.7pt;width:380.1pt;height:234.3pt;z-index:25187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" mv:complextextbox="1" filled="f" stroked="f">
                <v:textbox>
                  <w:txbxContent>
                    <w:p w14:paraId="6913F47D" w14:textId="77777777" w:rsidR="00A51554" w:rsidRDefault="00A51554" w:rsidP="0085045E">
                      <w:pPr>
                        <w:jc w:val="both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If you are interested in gaining additional leadership skills joining our chapter officer team is a GREAT opportunity. </w:t>
                      </w:r>
                    </w:p>
                    <w:p w14:paraId="2D2D59EA" w14:textId="77777777" w:rsidR="00A51554" w:rsidRDefault="00A51554" w:rsidP="0085045E">
                      <w:pPr>
                        <w:jc w:val="both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Responsibilities include: </w:t>
                      </w:r>
                    </w:p>
                    <w:p w14:paraId="48F8C81D" w14:textId="0E3D83F6" w:rsidR="00A51554" w:rsidRDefault="00A51554" w:rsidP="00A5155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A</w:t>
                      </w:r>
                      <w:r w:rsidRPr="00A51554">
                        <w:rPr>
                          <w:rFonts w:ascii="Candara" w:hAnsi="Candara"/>
                        </w:rPr>
                        <w:t xml:space="preserve">ttending multiple leadership </w:t>
                      </w:r>
                      <w:r>
                        <w:rPr>
                          <w:rFonts w:ascii="Candara" w:hAnsi="Candara"/>
                        </w:rPr>
                        <w:t>trainings this summer</w:t>
                      </w:r>
                    </w:p>
                    <w:p w14:paraId="0A904E1E" w14:textId="05331DD0" w:rsidR="00A51554" w:rsidRDefault="00A51554" w:rsidP="00A5155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Working with and leading chapter members </w:t>
                      </w:r>
                    </w:p>
                    <w:p w14:paraId="4A5F22F6" w14:textId="5ED7505E" w:rsidR="00A51554" w:rsidRPr="00A51554" w:rsidRDefault="00A51554" w:rsidP="00A5155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Promoting FFA to the community and student body</w:t>
                      </w:r>
                    </w:p>
                    <w:p w14:paraId="0A60117E" w14:textId="0C73D841" w:rsidR="00A51554" w:rsidRDefault="008862AB" w:rsidP="0085045E">
                      <w:pPr>
                        <w:jc w:val="both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Required d</w:t>
                      </w:r>
                      <w:r w:rsidR="00A51554">
                        <w:rPr>
                          <w:rFonts w:ascii="Candara" w:hAnsi="Candara"/>
                        </w:rPr>
                        <w:t>eadlines should be taken VERY seriously and are listed below:</w:t>
                      </w:r>
                    </w:p>
                    <w:p w14:paraId="01A7D7E0" w14:textId="5FC589D4" w:rsidR="00A51554" w:rsidRDefault="00A51554" w:rsidP="0085045E">
                      <w:pPr>
                        <w:jc w:val="both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  <w:b/>
                        </w:rPr>
                        <w:t>Friday March 27</w:t>
                      </w:r>
                      <w:r w:rsidRPr="00B959C5">
                        <w:rPr>
                          <w:rFonts w:ascii="Candara" w:hAnsi="Candara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b/>
                        </w:rPr>
                        <w:t xml:space="preserve">- </w:t>
                      </w:r>
                      <w:r>
                        <w:rPr>
                          <w:rFonts w:ascii="Candara" w:hAnsi="Candara"/>
                        </w:rPr>
                        <w:t xml:space="preserve"> Application and references due to Ms. Emig</w:t>
                      </w:r>
                    </w:p>
                    <w:p w14:paraId="1C859CDD" w14:textId="1A85D7E7" w:rsidR="00A51554" w:rsidRDefault="00A51554" w:rsidP="0085045E">
                      <w:pPr>
                        <w:jc w:val="both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  <w:b/>
                        </w:rPr>
                        <w:t>Sunday April 12</w:t>
                      </w:r>
                      <w:r w:rsidRPr="00B959C5">
                        <w:rPr>
                          <w:rFonts w:ascii="Candara" w:hAnsi="Candara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b/>
                        </w:rPr>
                        <w:t>-</w:t>
                      </w:r>
                      <w:r>
                        <w:rPr>
                          <w:rFonts w:ascii="Candara" w:hAnsi="Candara"/>
                        </w:rPr>
                        <w:t xml:space="preserve">  Officer Interview and Chapter Presentation Night</w:t>
                      </w:r>
                    </w:p>
                    <w:p w14:paraId="297359F2" w14:textId="3F862534" w:rsidR="00A51554" w:rsidRDefault="008862AB" w:rsidP="008862AB">
                      <w:pPr>
                        <w:jc w:val="center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2015 o</w:t>
                      </w:r>
                      <w:r w:rsidR="00A51554">
                        <w:rPr>
                          <w:rFonts w:ascii="Candara" w:hAnsi="Candara"/>
                        </w:rPr>
                        <w:t>fficer team announcement will be made at our chapter banquet Sunday April 26</w:t>
                      </w:r>
                      <w:r w:rsidR="00A51554" w:rsidRPr="00A51554">
                        <w:rPr>
                          <w:rFonts w:ascii="Candara" w:hAnsi="Candara"/>
                          <w:vertAlign w:val="superscript"/>
                        </w:rPr>
                        <w:t>th</w:t>
                      </w:r>
                      <w:r w:rsidR="00A51554">
                        <w:rPr>
                          <w:rFonts w:ascii="Candara" w:hAnsi="Candara"/>
                        </w:rPr>
                        <w:t xml:space="preserve"> at the high school.</w:t>
                      </w:r>
                    </w:p>
                    <w:p w14:paraId="494E5CCD" w14:textId="77777777" w:rsidR="00A51554" w:rsidRPr="00B959C5" w:rsidRDefault="00A51554" w:rsidP="0085045E">
                      <w:pPr>
                        <w:jc w:val="both"/>
                        <w:rPr>
                          <w:rFonts w:ascii="Candara" w:hAnsi="Candar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51554">
        <w:rPr>
          <w:noProof/>
        </w:rPr>
        <mc:AlternateContent>
          <mc:Choice Requires="wps">
            <w:drawing>
              <wp:anchor distT="0" distB="0" distL="114300" distR="114300" simplePos="0" relativeHeight="251870288" behindDoc="0" locked="0" layoutInCell="1" allowOverlap="1" wp14:anchorId="4E01C1E4" wp14:editId="0A946399">
                <wp:simplePos x="0" y="0"/>
                <wp:positionH relativeFrom="page">
                  <wp:posOffset>139700</wp:posOffset>
                </wp:positionH>
                <wp:positionV relativeFrom="page">
                  <wp:posOffset>716915</wp:posOffset>
                </wp:positionV>
                <wp:extent cx="4724400" cy="384175"/>
                <wp:effectExtent l="0" t="0" r="0" b="0"/>
                <wp:wrapThrough wrapText="bothSides">
                  <wp:wrapPolygon edited="0">
                    <wp:start x="116" y="0"/>
                    <wp:lineTo x="116" y="19993"/>
                    <wp:lineTo x="21368" y="19993"/>
                    <wp:lineTo x="21368" y="0"/>
                    <wp:lineTo x="116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ACB3B" w14:textId="57A26C77" w:rsidR="00A51554" w:rsidRPr="00B7320F" w:rsidRDefault="00A51554" w:rsidP="0085045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2015 Officer Team Applications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11pt;margin-top:56.45pt;width:372pt;height:30.25pt;z-index:25187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H+3tUCAAAf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" mv:complextextbox="1" filled="f" stroked="f">
                <v:textbox>
                  <w:txbxContent>
                    <w:p w14:paraId="1DFACB3B" w14:textId="57A26C77" w:rsidR="00A51554" w:rsidRPr="00B7320F" w:rsidRDefault="00A51554" w:rsidP="0085045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2015 Officer Team Applications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51554">
        <w:rPr>
          <w:noProof/>
        </w:rPr>
        <mc:AlternateContent>
          <mc:Choice Requires="wps">
            <w:drawing>
              <wp:anchor distT="0" distB="0" distL="114300" distR="114300" simplePos="0" relativeHeight="251865168" behindDoc="0" locked="0" layoutInCell="1" allowOverlap="1" wp14:anchorId="195CF5D6" wp14:editId="51D0F743">
                <wp:simplePos x="0" y="0"/>
                <wp:positionH relativeFrom="page">
                  <wp:posOffset>127000</wp:posOffset>
                </wp:positionH>
                <wp:positionV relativeFrom="page">
                  <wp:posOffset>4141470</wp:posOffset>
                </wp:positionV>
                <wp:extent cx="4724400" cy="384175"/>
                <wp:effectExtent l="0" t="0" r="0" b="0"/>
                <wp:wrapThrough wrapText="bothSides">
                  <wp:wrapPolygon edited="0">
                    <wp:start x="116" y="0"/>
                    <wp:lineTo x="116" y="19993"/>
                    <wp:lineTo x="21368" y="19993"/>
                    <wp:lineTo x="21368" y="0"/>
                    <wp:lineTo x="116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70598" w14:textId="085D5E5A" w:rsidR="00A51554" w:rsidRPr="00B7320F" w:rsidRDefault="00A51554" w:rsidP="00F10DD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ISU CALS NIGHT: March 30th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10pt;margin-top:326.1pt;width:372pt;height:30.25pt;z-index:25186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" mv:complextextbox="1" filled="f" stroked="f">
                <v:textbox>
                  <w:txbxContent>
                    <w:p w14:paraId="44A70598" w14:textId="085D5E5A" w:rsidR="00A51554" w:rsidRPr="00B7320F" w:rsidRDefault="00A51554" w:rsidP="00F10DD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ISU CALS NIGHT: March 30th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51554">
        <w:rPr>
          <w:noProof/>
        </w:rPr>
        <w:drawing>
          <wp:anchor distT="0" distB="0" distL="114300" distR="114300" simplePos="0" relativeHeight="251868240" behindDoc="0" locked="0" layoutInCell="1" allowOverlap="1" wp14:anchorId="2656C0DA" wp14:editId="3DE748E8">
            <wp:simplePos x="0" y="0"/>
            <wp:positionH relativeFrom="page">
              <wp:posOffset>3594100</wp:posOffset>
            </wp:positionH>
            <wp:positionV relativeFrom="page">
              <wp:posOffset>5790565</wp:posOffset>
            </wp:positionV>
            <wp:extent cx="1257300" cy="897890"/>
            <wp:effectExtent l="0" t="0" r="12700" b="0"/>
            <wp:wrapThrough wrapText="bothSides">
              <wp:wrapPolygon edited="0">
                <wp:start x="0" y="0"/>
                <wp:lineTo x="0" y="20775"/>
                <wp:lineTo x="21382" y="20775"/>
                <wp:lineTo x="21382" y="0"/>
                <wp:lineTo x="0" y="0"/>
              </wp:wrapPolygon>
            </wp:wrapThrough>
            <wp:docPr id="24" name="Picture 24" descr="Macintosh HD:private:var:folders:j1:tppv_4sj6lzcj884dqw9d7jh0000gn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j1:tppv_4sj6lzcj884dqw9d7jh0000gn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7E7">
        <w:rPr>
          <w:noProof/>
        </w:rPr>
        <mc:AlternateContent>
          <mc:Choice Requires="wpg">
            <w:drawing>
              <wp:anchor distT="0" distB="0" distL="114300" distR="114300" simplePos="1" relativeHeight="251867216" behindDoc="0" locked="0" layoutInCell="1" allowOverlap="1" wp14:anchorId="79261EF3" wp14:editId="2C9E629D">
                <wp:simplePos x="127000" y="4597400"/>
                <wp:positionH relativeFrom="page">
                  <wp:posOffset>127000</wp:posOffset>
                </wp:positionH>
                <wp:positionV relativeFrom="page">
                  <wp:posOffset>4597400</wp:posOffset>
                </wp:positionV>
                <wp:extent cx="4813935" cy="2091055"/>
                <wp:effectExtent l="0" t="0" r="37465" b="17145"/>
                <wp:wrapThrough wrapText="bothSides">
                  <wp:wrapPolygon edited="0">
                    <wp:start x="0" y="0"/>
                    <wp:lineTo x="0" y="21515"/>
                    <wp:lineTo x="21654" y="21515"/>
                    <wp:lineTo x="21654" y="0"/>
                    <wp:lineTo x="0" y="0"/>
                  </wp:wrapPolygon>
                </wp:wrapThrough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3935" cy="2091055"/>
                          <a:chOff x="0" y="0"/>
                          <a:chExt cx="4813935" cy="20910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1" name="Text Box 21"/>
                        <wps:cNvSpPr txBox="1"/>
                        <wps:spPr>
                          <a:xfrm>
                            <a:off x="0" y="0"/>
                            <a:ext cx="4813935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45720"/>
                            <a:ext cx="463105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1">
                          <w:txbxContent>
                            <w:p w14:paraId="052FA36D" w14:textId="77777777" w:rsidR="00A51554" w:rsidRPr="00A51554" w:rsidRDefault="00A51554" w:rsidP="00F10DD9">
                              <w:pPr>
                                <w:jc w:val="both"/>
                                <w:rPr>
                                  <w:rFonts w:ascii="Candara" w:hAnsi="Candara"/>
                                  <w:color w:val="0000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1554">
                                <w:rPr>
                                  <w:rFonts w:ascii="Candara" w:hAnsi="Candara"/>
                                  <w:color w:val="000000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WHO</w:t>
                              </w:r>
                              <w:r w:rsidRPr="00A51554">
                                <w:rPr>
                                  <w:rFonts w:ascii="Candara" w:hAnsi="Candara"/>
                                  <w:color w:val="0000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: Anyone interested in the Iowa State University College of Agriculture and Life Sciences. </w:t>
                              </w:r>
                            </w:p>
                            <w:p w14:paraId="6DBF11A1" w14:textId="4AABB316" w:rsidR="00A51554" w:rsidRPr="00A51554" w:rsidRDefault="00A51554" w:rsidP="00F10DD9">
                              <w:pPr>
                                <w:jc w:val="both"/>
                                <w:rPr>
                                  <w:rFonts w:ascii="Candara" w:hAnsi="Candara"/>
                                  <w:color w:val="0000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1554">
                                <w:rPr>
                                  <w:rFonts w:ascii="Candara" w:hAnsi="Candara"/>
                                  <w:color w:val="000000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WHAT</w:t>
                              </w:r>
                              <w:r w:rsidRPr="00A51554">
                                <w:rPr>
                                  <w:rFonts w:ascii="Candara" w:hAnsi="Candara"/>
                                  <w:color w:val="0000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: *FREE EVENT and DINNER* Prospective Student Meet &amp; Greet to learn about majors/curriculum, study abroad, scholarships and campus opportunities from current students and alumni</w:t>
                              </w:r>
                            </w:p>
                            <w:p w14:paraId="614EEF91" w14:textId="1FCFB853" w:rsidR="00A51554" w:rsidRPr="00A51554" w:rsidRDefault="00A51554" w:rsidP="00F10DD9">
                              <w:pPr>
                                <w:jc w:val="both"/>
                                <w:rPr>
                                  <w:rFonts w:ascii="Candara" w:hAnsi="Candara"/>
                                  <w:color w:val="0000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1554">
                                <w:rPr>
                                  <w:rFonts w:ascii="Candara" w:hAnsi="Candara"/>
                                  <w:color w:val="000000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WHERE</w:t>
                              </w:r>
                              <w:r w:rsidRPr="00A51554">
                                <w:rPr>
                                  <w:rFonts w:ascii="Candara" w:hAnsi="Candara"/>
                                  <w:color w:val="0000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: Starmont High School</w:t>
                              </w:r>
                            </w:p>
                            <w:p w14:paraId="06E47AA4" w14:textId="7A578243" w:rsidR="00A51554" w:rsidRPr="00A51554" w:rsidRDefault="00A51554" w:rsidP="00F10DD9">
                              <w:pPr>
                                <w:jc w:val="both"/>
                                <w:rPr>
                                  <w:rFonts w:ascii="Candara" w:hAnsi="Candara"/>
                                  <w:color w:val="0000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1554">
                                <w:rPr>
                                  <w:rFonts w:ascii="Candara" w:hAnsi="Candara"/>
                                  <w:color w:val="000000"/>
                                  <w:u w:val="single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WHEN</w:t>
                              </w:r>
                              <w:r w:rsidRPr="00A51554">
                                <w:rPr>
                                  <w:rFonts w:ascii="Candara" w:hAnsi="Candara"/>
                                  <w:color w:val="0000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: Monday March 30</w:t>
                              </w:r>
                              <w:r w:rsidRPr="00A51554">
                                <w:rPr>
                                  <w:rFonts w:ascii="Candara" w:hAnsi="Candara"/>
                                  <w:color w:val="000000"/>
                                  <w:vertAlign w:val="superscript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</w:t>
                              </w:r>
                              <w:r w:rsidRPr="00A51554">
                                <w:rPr>
                                  <w:rFonts w:ascii="Candara" w:hAnsi="Candara"/>
                                  <w:color w:val="0000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6:00 PM       </w:t>
                              </w:r>
                              <w:r w:rsidRPr="00A51554">
                                <w:rPr>
                                  <w:rFonts w:ascii="Candara" w:hAnsi="Candara"/>
                                  <w:color w:val="0000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A51554">
                                <w:rPr>
                                  <w:rFonts w:ascii="Candara" w:hAnsi="Candara"/>
                                  <w:color w:val="0000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</w:t>
                              </w:r>
                              <w:r w:rsidRPr="00A51554">
                                <w:rPr>
                                  <w:rFonts w:ascii="Candara" w:hAnsi="Candara"/>
                                  <w:b/>
                                  <w:bCs/>
                                  <w:color w:val="0000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RSVP is required- contact Emig to do so*</w:t>
                              </w:r>
                            </w:p>
                            <w:p w14:paraId="52293D1E" w14:textId="77777777" w:rsidR="00A51554" w:rsidRPr="00A51554" w:rsidRDefault="00A51554" w:rsidP="00F10DD9">
                              <w:pPr>
                                <w:jc w:val="both"/>
                                <w:rPr>
                                  <w:rFonts w:ascii="Candara" w:hAnsi="Candara"/>
                                  <w:color w:val="0000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8BB2048" w14:textId="0DD226DA" w:rsidR="00A51554" w:rsidRPr="00A51554" w:rsidRDefault="00A51554" w:rsidP="00F10DD9">
                              <w:pPr>
                                <w:jc w:val="both"/>
                                <w:rPr>
                                  <w:rFonts w:ascii="Candara" w:hAnsi="Candara"/>
                                  <w:color w:val="0000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1554">
                                <w:rPr>
                                  <w:rFonts w:ascii="Candara" w:hAnsi="Candara"/>
                                  <w:color w:val="0000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544830"/>
                            <a:ext cx="4631055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916940"/>
                            <a:ext cx="463105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1229995"/>
                            <a:ext cx="326136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1543050"/>
                            <a:ext cx="326136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1729105"/>
                            <a:ext cx="326136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36" style="position:absolute;margin-left:10pt;margin-top:362pt;width:379.05pt;height:164.65pt;z-index:251867216;mso-position-horizontal-relative:page;mso-position-vertical-relative:page" coordsize="4813935,20910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" mv:complextextbox="1">
                <v:shape id="Text Box 21" o:spid="_x0000_s1037" type="#_x0000_t202" style="position:absolute;width:4813935;height:2091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kyPAwgAA&#10;ANsAAAAPAAAAZHJzL2Rvd25yZXYueG1sRI9BawIxFITvBf9DeIXeulmlFbs1igiCN6l68PjcvG4W&#10;Ny9rEnfXf28KBY/DzHzDzJeDbURHPtSOFYyzHARx6XTNlYLjYfM+AxEissbGMSm4U4DlYvQyx0K7&#10;nn+o28dKJAiHAhWYGNtCylAashgy1xIn79d5izFJX0ntsU9w28hJnk+lxZrTgsGW1obKy/5mFVym&#10;u8/yZGy3+7jqqsfV+YvJK/X2Oqy+QUQa4jP8395qBZMx/H1JP0Au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mTI8DCAAAA2wAAAA8AAAAAAAAAAAAAAAAAlwIAAGRycy9kb3du&#10;cmV2LnhtbFBLBQYAAAAABAAEAPUAAACGAwAAAAA=&#10;" mv:complextextbox="1" filled="f" strokecolor="black [3213]"/>
                <v:shape id="Text Box 8" o:spid="_x0000_s1038" type="#_x0000_t202" style="position:absolute;left:91440;top:45720;width:4631055;height:500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22" inset="0,0,0,0">
                    <w:txbxContent>
                      <w:p w14:paraId="052FA36D" w14:textId="77777777" w:rsidR="00A51554" w:rsidRPr="00A51554" w:rsidRDefault="00A51554" w:rsidP="00F10DD9">
                        <w:pPr>
                          <w:jc w:val="both"/>
                          <w:rPr>
                            <w:rFonts w:ascii="Candara" w:hAnsi="Candara"/>
                            <w:color w:val="0000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1554">
                          <w:rPr>
                            <w:rFonts w:ascii="Candara" w:hAnsi="Candara"/>
                            <w:color w:val="000000"/>
                            <w:u w:val="single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WHO</w:t>
                        </w:r>
                        <w:r w:rsidRPr="00A51554">
                          <w:rPr>
                            <w:rFonts w:ascii="Candara" w:hAnsi="Candara"/>
                            <w:color w:val="0000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: Anyone interested in the Iowa State University College of Agriculture and Life Sciences. </w:t>
                        </w:r>
                      </w:p>
                      <w:p w14:paraId="6DBF11A1" w14:textId="4AABB316" w:rsidR="00A51554" w:rsidRPr="00A51554" w:rsidRDefault="00A51554" w:rsidP="00F10DD9">
                        <w:pPr>
                          <w:jc w:val="both"/>
                          <w:rPr>
                            <w:rFonts w:ascii="Candara" w:hAnsi="Candara"/>
                            <w:color w:val="0000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1554">
                          <w:rPr>
                            <w:rFonts w:ascii="Candara" w:hAnsi="Candara"/>
                            <w:color w:val="000000"/>
                            <w:u w:val="single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WHAT</w:t>
                        </w:r>
                        <w:r w:rsidRPr="00A51554">
                          <w:rPr>
                            <w:rFonts w:ascii="Candara" w:hAnsi="Candara"/>
                            <w:color w:val="0000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: *FREE EVENT and DINNER* Prospective Student Meet &amp; Greet to learn about majors/curriculum, study abroad, scholarships and campus opportunities from current students and alumni</w:t>
                        </w:r>
                      </w:p>
                      <w:p w14:paraId="614EEF91" w14:textId="1FCFB853" w:rsidR="00A51554" w:rsidRPr="00A51554" w:rsidRDefault="00A51554" w:rsidP="00F10DD9">
                        <w:pPr>
                          <w:jc w:val="both"/>
                          <w:rPr>
                            <w:rFonts w:ascii="Candara" w:hAnsi="Candara"/>
                            <w:color w:val="0000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1554">
                          <w:rPr>
                            <w:rFonts w:ascii="Candara" w:hAnsi="Candara"/>
                            <w:color w:val="000000"/>
                            <w:u w:val="single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WHERE</w:t>
                        </w:r>
                        <w:r w:rsidRPr="00A51554">
                          <w:rPr>
                            <w:rFonts w:ascii="Candara" w:hAnsi="Candara"/>
                            <w:color w:val="0000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: Starmont High School</w:t>
                        </w:r>
                      </w:p>
                      <w:p w14:paraId="06E47AA4" w14:textId="7A578243" w:rsidR="00A51554" w:rsidRPr="00A51554" w:rsidRDefault="00A51554" w:rsidP="00F10DD9">
                        <w:pPr>
                          <w:jc w:val="both"/>
                          <w:rPr>
                            <w:rFonts w:ascii="Candara" w:hAnsi="Candara"/>
                            <w:color w:val="0000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1554">
                          <w:rPr>
                            <w:rFonts w:ascii="Candara" w:hAnsi="Candara"/>
                            <w:color w:val="000000"/>
                            <w:u w:val="single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WHEN</w:t>
                        </w:r>
                        <w:r w:rsidRPr="00A51554">
                          <w:rPr>
                            <w:rFonts w:ascii="Candara" w:hAnsi="Candara"/>
                            <w:color w:val="0000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: Monday March 30</w:t>
                        </w:r>
                        <w:r w:rsidRPr="00A51554">
                          <w:rPr>
                            <w:rFonts w:ascii="Candara" w:hAnsi="Candara"/>
                            <w:color w:val="000000"/>
                            <w:vertAlign w:val="superscript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</w:t>
                        </w:r>
                        <w:r w:rsidRPr="00A51554">
                          <w:rPr>
                            <w:rFonts w:ascii="Candara" w:hAnsi="Candara"/>
                            <w:color w:val="0000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6:00 PM       </w:t>
                        </w:r>
                        <w:r w:rsidRPr="00A51554">
                          <w:rPr>
                            <w:rFonts w:ascii="Candara" w:hAnsi="Candara"/>
                            <w:color w:val="0000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 w:rsidRPr="00A51554">
                          <w:rPr>
                            <w:rFonts w:ascii="Candara" w:hAnsi="Candara"/>
                            <w:color w:val="0000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ab/>
                          <w:t>*</w:t>
                        </w:r>
                        <w:r w:rsidRPr="00A51554">
                          <w:rPr>
                            <w:rFonts w:ascii="Candara" w:hAnsi="Candara"/>
                            <w:b/>
                            <w:bCs/>
                            <w:color w:val="0000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RSVP is required- contact Emig to do so*</w:t>
                        </w:r>
                      </w:p>
                      <w:p w14:paraId="52293D1E" w14:textId="77777777" w:rsidR="00A51554" w:rsidRPr="00A51554" w:rsidRDefault="00A51554" w:rsidP="00F10DD9">
                        <w:pPr>
                          <w:jc w:val="both"/>
                          <w:rPr>
                            <w:rFonts w:ascii="Candara" w:hAnsi="Candara"/>
                            <w:color w:val="0000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8BB2048" w14:textId="0DD226DA" w:rsidR="00A51554" w:rsidRPr="00A51554" w:rsidRDefault="00A51554" w:rsidP="00F10DD9">
                        <w:pPr>
                          <w:jc w:val="both"/>
                          <w:rPr>
                            <w:rFonts w:ascii="Candara" w:hAnsi="Candara"/>
                            <w:color w:val="0000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1554">
                          <w:rPr>
                            <w:rFonts w:ascii="Candara" w:hAnsi="Candara"/>
                            <w:color w:val="0000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RS</w:t>
                        </w:r>
                      </w:p>
                    </w:txbxContent>
                  </v:textbox>
                </v:shape>
                <v:shape id="Text Box 22" o:spid="_x0000_s1039" type="#_x0000_t202" style="position:absolute;left:91440;top:544830;width:4631055;height:373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3" inset="0,0,0,0">
                    <w:txbxContent/>
                  </v:textbox>
                </v:shape>
                <v:shape id="Text Box 23" o:spid="_x0000_s1040" type="#_x0000_t202" style="position:absolute;left:91440;top:916940;width:4631055;height:314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5" inset="0,0,0,0">
                    <w:txbxContent/>
                  </v:textbox>
                </v:shape>
                <v:shape id="Text Box 25" o:spid="_x0000_s1041" type="#_x0000_t202" style="position:absolute;left:91440;top:1229995;width:3261360;height:314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28" inset="0,0,0,0">
                    <w:txbxContent/>
                  </v:textbox>
                </v:shape>
                <v:shape id="Text Box 28" o:spid="_x0000_s1042" type="#_x0000_t202" style="position:absolute;left:91440;top:1543050;width:3261360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/>
                  </v:textbox>
                </v:shape>
                <v:shape id="Text Box 29" o:spid="_x0000_s1043" type="#_x0000_t202" style="position:absolute;left:91440;top:1729105;width:3261360;height:314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A51554">
        <w:rPr>
          <w:noProof/>
        </w:rPr>
        <mc:AlternateContent>
          <mc:Choice Requires="wps">
            <w:drawing>
              <wp:anchor distT="0" distB="0" distL="114300" distR="114300" simplePos="0" relativeHeight="251846736" behindDoc="0" locked="0" layoutInCell="1" allowOverlap="1" wp14:anchorId="05B25BAA" wp14:editId="32820225">
                <wp:simplePos x="0" y="0"/>
                <wp:positionH relativeFrom="page">
                  <wp:posOffset>127000</wp:posOffset>
                </wp:positionH>
                <wp:positionV relativeFrom="page">
                  <wp:posOffset>6774180</wp:posOffset>
                </wp:positionV>
                <wp:extent cx="4724400" cy="384175"/>
                <wp:effectExtent l="0" t="0" r="0" b="0"/>
                <wp:wrapThrough wrapText="bothSides">
                  <wp:wrapPolygon edited="0">
                    <wp:start x="116" y="0"/>
                    <wp:lineTo x="116" y="19993"/>
                    <wp:lineTo x="21368" y="19993"/>
                    <wp:lineTo x="21368" y="0"/>
                    <wp:lineTo x="116" y="0"/>
                  </wp:wrapPolygon>
                </wp:wrapThrough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17274" w14:textId="2489D406" w:rsidR="00A51554" w:rsidRPr="00B7320F" w:rsidRDefault="00A51554" w:rsidP="00F2376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FSQA Testing- March 9th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o:spid="_x0000_s1044" type="#_x0000_t202" style="position:absolute;margin-left:10pt;margin-top:533.4pt;width:372pt;height:30.25pt;z-index:25184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1RGNYCAAAi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" mv:complextextbox="1" filled="f" stroked="f">
                <v:textbox>
                  <w:txbxContent>
                    <w:p w14:paraId="36E17274" w14:textId="2489D406" w:rsidR="00A51554" w:rsidRPr="00B7320F" w:rsidRDefault="00A51554" w:rsidP="00F2376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FSQA Testing- March 9th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51554">
        <w:rPr>
          <w:noProof/>
        </w:rPr>
        <mc:AlternateContent>
          <mc:Choice Requires="wps">
            <w:drawing>
              <wp:anchor distT="0" distB="0" distL="114300" distR="114300" simplePos="0" relativeHeight="251848784" behindDoc="0" locked="0" layoutInCell="1" allowOverlap="1" wp14:anchorId="72428A95" wp14:editId="409903B5">
                <wp:simplePos x="0" y="0"/>
                <wp:positionH relativeFrom="page">
                  <wp:posOffset>127000</wp:posOffset>
                </wp:positionH>
                <wp:positionV relativeFrom="page">
                  <wp:posOffset>7195185</wp:posOffset>
                </wp:positionV>
                <wp:extent cx="4827270" cy="1750060"/>
                <wp:effectExtent l="0" t="0" r="0" b="2540"/>
                <wp:wrapThrough wrapText="bothSides">
                  <wp:wrapPolygon edited="0">
                    <wp:start x="114" y="0"/>
                    <wp:lineTo x="114" y="21318"/>
                    <wp:lineTo x="21367" y="21318"/>
                    <wp:lineTo x="21367" y="0"/>
                    <wp:lineTo x="114" y="0"/>
                  </wp:wrapPolygon>
                </wp:wrapThrough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7270" cy="175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3DFEF" w14:textId="625C153E" w:rsidR="00A51554" w:rsidRDefault="00A51554" w:rsidP="00F23761">
                            <w:pPr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If you are planning to exhibit a production oriented animal at the county or state fair level this summer, Food Safety and Quality Assurance (FSQA) is REQUIRED! To meet that requirement permanently taking a test is an option. On </w:t>
                            </w:r>
                            <w:r>
                              <w:rPr>
                                <w:rFonts w:ascii="Candara" w:hAnsi="Candara"/>
                                <w:b/>
                              </w:rPr>
                              <w:t>March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</w:rPr>
                              <w:t>9</w:t>
                            </w:r>
                            <w:r w:rsidRPr="00F10DD9">
                              <w:rPr>
                                <w:rFonts w:ascii="Candara" w:hAnsi="Candara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 (no school day) a training and test day will be provided in the Ag Room at the high school. Proposed schedule below:</w:t>
                            </w:r>
                            <w:r>
                              <w:rPr>
                                <w:rFonts w:ascii="Candara" w:hAnsi="Candara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</w:rPr>
                              <w:tab/>
                            </w:r>
                          </w:p>
                          <w:p w14:paraId="2F37420F" w14:textId="25F5D0E8" w:rsidR="00A51554" w:rsidRPr="00F10DD9" w:rsidRDefault="00A51554" w:rsidP="00B959C5">
                            <w:pPr>
                              <w:ind w:left="720"/>
                              <w:jc w:val="both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</w:rPr>
                              <w:t xml:space="preserve">9:00   </w:t>
                            </w:r>
                            <w:r>
                              <w:rPr>
                                <w:rFonts w:ascii="Candara" w:hAnsi="Candara"/>
                              </w:rPr>
                              <w:t>Training, Practice Tests, Videos</w:t>
                            </w:r>
                            <w:r>
                              <w:rPr>
                                <w:rFonts w:ascii="Candara" w:hAnsi="Candara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</w:rPr>
                              <w:tab/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Candara" w:hAnsi="Candara"/>
                                <w:b/>
                              </w:rPr>
                              <w:t>12:00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  Test</w:t>
                            </w:r>
                            <w:proofErr w:type="gramEnd"/>
                            <w:r>
                              <w:rPr>
                                <w:rFonts w:ascii="Candara" w:hAnsi="Candara"/>
                              </w:rPr>
                              <w:t xml:space="preserve"> Presented by Alexia H.  (ISU Extension)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7" o:spid="_x0000_s1045" type="#_x0000_t202" style="position:absolute;margin-left:10pt;margin-top:566.55pt;width:380.1pt;height:137.8pt;z-index:25184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" mv:complextextbox="1" filled="f" stroked="f">
                <v:textbox>
                  <w:txbxContent>
                    <w:p w14:paraId="76B3DFEF" w14:textId="625C153E" w:rsidR="00A51554" w:rsidRDefault="00A51554" w:rsidP="00F23761">
                      <w:pPr>
                        <w:jc w:val="both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If you are planning to exhibit a production oriented animal at the county or state fair level this summer, Food Safety and Quality Assurance (FSQA) is REQUIRED! To meet that requirement permanently taking a test is an option. On </w:t>
                      </w:r>
                      <w:r>
                        <w:rPr>
                          <w:rFonts w:ascii="Candara" w:hAnsi="Candara"/>
                          <w:b/>
                        </w:rPr>
                        <w:t>March</w:t>
                      </w:r>
                      <w:r>
                        <w:rPr>
                          <w:rFonts w:ascii="Candara" w:hAnsi="Candara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</w:rPr>
                        <w:t>9</w:t>
                      </w:r>
                      <w:r w:rsidRPr="00F10DD9">
                        <w:rPr>
                          <w:rFonts w:ascii="Candara" w:hAnsi="Candara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</w:rPr>
                        <w:t xml:space="preserve"> (no school day) a training and test day will be provided in the Ag Room at the high school. Proposed schedule below:</w:t>
                      </w:r>
                      <w:r>
                        <w:rPr>
                          <w:rFonts w:ascii="Candara" w:hAnsi="Candara"/>
                        </w:rPr>
                        <w:tab/>
                      </w:r>
                      <w:r>
                        <w:rPr>
                          <w:rFonts w:ascii="Candara" w:hAnsi="Candara"/>
                        </w:rPr>
                        <w:tab/>
                      </w:r>
                      <w:r>
                        <w:rPr>
                          <w:rFonts w:ascii="Candara" w:hAnsi="Candara"/>
                        </w:rPr>
                        <w:tab/>
                      </w:r>
                      <w:r>
                        <w:rPr>
                          <w:rFonts w:ascii="Candara" w:hAnsi="Candara"/>
                        </w:rPr>
                        <w:tab/>
                      </w:r>
                      <w:r>
                        <w:rPr>
                          <w:rFonts w:ascii="Candara" w:hAnsi="Candara"/>
                        </w:rPr>
                        <w:tab/>
                      </w:r>
                      <w:r>
                        <w:rPr>
                          <w:rFonts w:ascii="Candara" w:hAnsi="Candara"/>
                        </w:rPr>
                        <w:tab/>
                      </w:r>
                    </w:p>
                    <w:p w14:paraId="2F37420F" w14:textId="25F5D0E8" w:rsidR="00A51554" w:rsidRPr="00F10DD9" w:rsidRDefault="00A51554" w:rsidP="00B959C5">
                      <w:pPr>
                        <w:ind w:left="720"/>
                        <w:jc w:val="both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  <w:b/>
                        </w:rPr>
                        <w:t xml:space="preserve">9:00   </w:t>
                      </w:r>
                      <w:r>
                        <w:rPr>
                          <w:rFonts w:ascii="Candara" w:hAnsi="Candara"/>
                        </w:rPr>
                        <w:t>Training, Practice Tests, Videos</w:t>
                      </w:r>
                      <w:r>
                        <w:rPr>
                          <w:rFonts w:ascii="Candara" w:hAnsi="Candara"/>
                        </w:rPr>
                        <w:tab/>
                      </w:r>
                      <w:r>
                        <w:rPr>
                          <w:rFonts w:ascii="Candara" w:hAnsi="Candara"/>
                        </w:rPr>
                        <w:tab/>
                      </w:r>
                      <w:r>
                        <w:rPr>
                          <w:rFonts w:ascii="Candara" w:hAnsi="Candara"/>
                        </w:rPr>
                        <w:tab/>
                      </w:r>
                      <w:r>
                        <w:rPr>
                          <w:rFonts w:ascii="Candara" w:hAnsi="Candara"/>
                        </w:rPr>
                        <w:tab/>
                        <w:t xml:space="preserve">          </w:t>
                      </w:r>
                      <w:proofErr w:type="gramStart"/>
                      <w:r>
                        <w:rPr>
                          <w:rFonts w:ascii="Candara" w:hAnsi="Candara"/>
                          <w:b/>
                        </w:rPr>
                        <w:t>12:00</w:t>
                      </w:r>
                      <w:r>
                        <w:rPr>
                          <w:rFonts w:ascii="Candara" w:hAnsi="Candara"/>
                        </w:rPr>
                        <w:t xml:space="preserve">  Test</w:t>
                      </w:r>
                      <w:proofErr w:type="gramEnd"/>
                      <w:r>
                        <w:rPr>
                          <w:rFonts w:ascii="Candara" w:hAnsi="Candara"/>
                        </w:rPr>
                        <w:t xml:space="preserve"> Presented by Alexia H.  (ISU Extension)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E6CB9">
        <w:rPr>
          <w:noProof/>
        </w:rPr>
        <mc:AlternateContent>
          <mc:Choice Requires="wps">
            <w:drawing>
              <wp:anchor distT="0" distB="0" distL="114300" distR="114300" simplePos="0" relativeHeight="251863120" behindDoc="0" locked="0" layoutInCell="1" allowOverlap="1" wp14:anchorId="48C94BCA" wp14:editId="49300E6B">
                <wp:simplePos x="0" y="0"/>
                <wp:positionH relativeFrom="page">
                  <wp:posOffset>5069840</wp:posOffset>
                </wp:positionH>
                <wp:positionV relativeFrom="page">
                  <wp:posOffset>5234940</wp:posOffset>
                </wp:positionV>
                <wp:extent cx="2214880" cy="1968500"/>
                <wp:effectExtent l="0" t="0" r="0" b="12700"/>
                <wp:wrapThrough wrapText="bothSides">
                  <wp:wrapPolygon edited="0">
                    <wp:start x="248" y="0"/>
                    <wp:lineTo x="248" y="21461"/>
                    <wp:lineTo x="21055" y="21461"/>
                    <wp:lineTo x="21055" y="0"/>
                    <wp:lineTo x="248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D0A33" w14:textId="77777777" w:rsidR="00A51554" w:rsidRDefault="00A51554" w:rsidP="00BE6CB9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>Our second program banquet will be held on Sunday April 26</w:t>
                            </w:r>
                            <w:r w:rsidRPr="00BE6CB9"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 the Junior/Senior High School. </w:t>
                            </w:r>
                          </w:p>
                          <w:p w14:paraId="35C2342A" w14:textId="1A45419B" w:rsidR="00A51554" w:rsidRDefault="00A51554" w:rsidP="00BE6CB9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Look for a formal invitation to be sent in the coming weeks. Attendance is required for </w:t>
                            </w:r>
                            <w:proofErr w:type="gramStart"/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>members,</w:t>
                            </w:r>
                            <w:proofErr w:type="gramEnd"/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family members are encouraged to join us!</w:t>
                            </w:r>
                          </w:p>
                          <w:p w14:paraId="148176F5" w14:textId="77777777" w:rsidR="00A51554" w:rsidRDefault="00A51554" w:rsidP="00F10DD9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Dinner, Silent Auction and Awards Presentation will be held. </w:t>
                            </w:r>
                          </w:p>
                          <w:p w14:paraId="000680A2" w14:textId="77777777" w:rsidR="00A51554" w:rsidRPr="00BE6CB9" w:rsidRDefault="00A51554" w:rsidP="00BE6CB9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6" type="#_x0000_t202" style="position:absolute;margin-left:399.2pt;margin-top:412.2pt;width:174.4pt;height:155pt;z-index:25186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npOtUCAAAh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" mv:complextextbox="1" filled="f" stroked="f">
                <v:textbox>
                  <w:txbxContent>
                    <w:p w14:paraId="0B2D0A33" w14:textId="77777777" w:rsidR="00A51554" w:rsidRDefault="00A51554" w:rsidP="00BE6CB9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>Our second program banquet will be held on Sunday April 26</w:t>
                      </w:r>
                      <w:r w:rsidRPr="00BE6CB9"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 xml:space="preserve"> at the Junior/Senior High School. </w:t>
                      </w:r>
                    </w:p>
                    <w:p w14:paraId="35C2342A" w14:textId="1A45419B" w:rsidR="00A51554" w:rsidRDefault="00A51554" w:rsidP="00BE6CB9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 xml:space="preserve">Look for a formal invitation to be sent in the coming weeks. Attendance is required for </w:t>
                      </w:r>
                      <w:proofErr w:type="gramStart"/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>members,</w:t>
                      </w:r>
                      <w:proofErr w:type="gramEnd"/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 xml:space="preserve"> family members are encouraged to join us!</w:t>
                      </w:r>
                    </w:p>
                    <w:p w14:paraId="148176F5" w14:textId="77777777" w:rsidR="00A51554" w:rsidRDefault="00A51554" w:rsidP="00F10DD9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 xml:space="preserve">Dinner, Silent Auction and Awards Presentation will be held. </w:t>
                      </w:r>
                    </w:p>
                    <w:p w14:paraId="000680A2" w14:textId="77777777" w:rsidR="00A51554" w:rsidRPr="00BE6CB9" w:rsidRDefault="00A51554" w:rsidP="00BE6CB9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E6CB9">
        <w:rPr>
          <w:noProof/>
        </w:rPr>
        <mc:AlternateContent>
          <mc:Choice Requires="wps">
            <w:drawing>
              <wp:anchor distT="0" distB="0" distL="114300" distR="114300" simplePos="0" relativeHeight="251861072" behindDoc="0" locked="0" layoutInCell="1" allowOverlap="1" wp14:anchorId="45A99897" wp14:editId="53A60CA4">
                <wp:simplePos x="0" y="0"/>
                <wp:positionH relativeFrom="page">
                  <wp:posOffset>5110480</wp:posOffset>
                </wp:positionH>
                <wp:positionV relativeFrom="page">
                  <wp:posOffset>4853940</wp:posOffset>
                </wp:positionV>
                <wp:extent cx="2133600" cy="314960"/>
                <wp:effectExtent l="0" t="0" r="0" b="15240"/>
                <wp:wrapTight wrapText="bothSides">
                  <wp:wrapPolygon edited="0">
                    <wp:start x="0" y="0"/>
                    <wp:lineTo x="0" y="20903"/>
                    <wp:lineTo x="21343" y="20903"/>
                    <wp:lineTo x="21343" y="0"/>
                    <wp:lineTo x="0" y="0"/>
                  </wp:wrapPolygon>
                </wp:wrapTight>
                <wp:docPr id="16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CD40BE" w14:textId="685B21D0" w:rsidR="00A51554" w:rsidRDefault="00A51554" w:rsidP="00BE6CB9">
                            <w:pPr>
                              <w:pStyle w:val="Heading3"/>
                            </w:pPr>
                            <w:r>
                              <w:t>Save the Date: April 26!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02.4pt;margin-top:382.2pt;width:168pt;height:24.8pt;z-index:25186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" filled="f" stroked="f">
                <v:textbox inset="0,0,0,0">
                  <w:txbxContent>
                    <w:p w14:paraId="4ECD40BE" w14:textId="685B21D0" w:rsidR="00A51554" w:rsidRDefault="00A51554" w:rsidP="00BE6CB9">
                      <w:pPr>
                        <w:pStyle w:val="Heading3"/>
                      </w:pPr>
                      <w:r>
                        <w:t>Save the Date: April 26!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23710">
        <w:rPr>
          <w:noProof/>
        </w:rPr>
        <mc:AlternateContent>
          <mc:Choice Requires="wps">
            <w:drawing>
              <wp:anchor distT="0" distB="0" distL="114300" distR="114300" simplePos="0" relativeHeight="251744336" behindDoc="0" locked="0" layoutInCell="1" allowOverlap="1" wp14:anchorId="68AA3300" wp14:editId="243FCD64">
                <wp:simplePos x="0" y="0"/>
                <wp:positionH relativeFrom="page">
                  <wp:posOffset>5110480</wp:posOffset>
                </wp:positionH>
                <wp:positionV relativeFrom="page">
                  <wp:posOffset>7302500</wp:posOffset>
                </wp:positionV>
                <wp:extent cx="2174240" cy="1553210"/>
                <wp:effectExtent l="0" t="0" r="0" b="0"/>
                <wp:wrapThrough wrapText="bothSides">
                  <wp:wrapPolygon edited="0">
                    <wp:start x="252" y="0"/>
                    <wp:lineTo x="252" y="21194"/>
                    <wp:lineTo x="20944" y="21194"/>
                    <wp:lineTo x="20944" y="0"/>
                    <wp:lineTo x="252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155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76EA7" w14:textId="15C9F0E0" w:rsidR="00A51554" w:rsidRPr="00CA0B2E" w:rsidRDefault="00A51554" w:rsidP="00B12B3B">
                            <w:pPr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u w:val="single"/>
                              </w:rPr>
                              <w:t>April</w:t>
                            </w:r>
                          </w:p>
                          <w:p w14:paraId="2ED1ED8C" w14:textId="6710168C" w:rsidR="00A51554" w:rsidRPr="00DF10EE" w:rsidRDefault="00A51554" w:rsidP="00B12B3B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</w:rPr>
                              <w:t>10- Hawkeye Ag Day</w:t>
                            </w:r>
                          </w:p>
                          <w:p w14:paraId="10CDFE11" w14:textId="2D30A5E9" w:rsidR="00A51554" w:rsidRDefault="00A51554" w:rsidP="00B12B3B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</w:rPr>
                              <w:t>14- Chapter Meeting</w:t>
                            </w:r>
                          </w:p>
                          <w:p w14:paraId="426588FD" w14:textId="34C1AC78" w:rsidR="00A51554" w:rsidRDefault="00A51554" w:rsidP="00B12B3B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</w:rPr>
                              <w:t>19-21 State FFA Convention</w:t>
                            </w:r>
                          </w:p>
                          <w:p w14:paraId="53DBDD32" w14:textId="3B6ABEE7" w:rsidR="00A51554" w:rsidRPr="00C50110" w:rsidRDefault="00A51554" w:rsidP="00B12B3B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</w:rPr>
                              <w:t>26- Chapter/Program Banquet</w:t>
                            </w:r>
                          </w:p>
                          <w:p w14:paraId="4998940A" w14:textId="77777777" w:rsidR="00A51554" w:rsidRPr="00C50110" w:rsidRDefault="00A51554" w:rsidP="00B12B3B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8" type="#_x0000_t202" style="position:absolute;margin-left:402.4pt;margin-top:575pt;width:171.2pt;height:122.3pt;z-index:25174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sWMNUCAAAh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" mv:complextextbox="1" filled="f" stroked="f">
                <v:textbox>
                  <w:txbxContent>
                    <w:p w14:paraId="74B76EA7" w14:textId="15C9F0E0" w:rsidR="00A51554" w:rsidRPr="00CA0B2E" w:rsidRDefault="00A51554" w:rsidP="00B12B3B">
                      <w:pPr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 w:themeColor="background1"/>
                          <w:u w:val="single"/>
                        </w:rPr>
                        <w:t>April</w:t>
                      </w:r>
                    </w:p>
                    <w:p w14:paraId="2ED1ED8C" w14:textId="6710168C" w:rsidR="00A51554" w:rsidRPr="00DF10EE" w:rsidRDefault="00A51554" w:rsidP="00B12B3B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</w:rPr>
                        <w:t>10- Hawkeye Ag Day</w:t>
                      </w:r>
                    </w:p>
                    <w:p w14:paraId="10CDFE11" w14:textId="2D30A5E9" w:rsidR="00A51554" w:rsidRDefault="00A51554" w:rsidP="00B12B3B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</w:rPr>
                        <w:t>14- Chapter Meeting</w:t>
                      </w:r>
                    </w:p>
                    <w:p w14:paraId="426588FD" w14:textId="34C1AC78" w:rsidR="00A51554" w:rsidRDefault="00A51554" w:rsidP="00B12B3B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</w:rPr>
                        <w:t>19-21 State FFA Convention</w:t>
                      </w:r>
                    </w:p>
                    <w:p w14:paraId="53DBDD32" w14:textId="3B6ABEE7" w:rsidR="00A51554" w:rsidRPr="00C50110" w:rsidRDefault="00A51554" w:rsidP="00B12B3B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</w:rPr>
                        <w:t>26- Chapter/Program Banquet</w:t>
                      </w:r>
                    </w:p>
                    <w:p w14:paraId="4998940A" w14:textId="77777777" w:rsidR="00A51554" w:rsidRPr="00C50110" w:rsidRDefault="00A51554" w:rsidP="00B12B3B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23710">
        <w:rPr>
          <w:noProof/>
        </w:rPr>
        <mc:AlternateContent>
          <mc:Choice Requires="wps">
            <w:drawing>
              <wp:anchor distT="0" distB="0" distL="114300" distR="114300" simplePos="0" relativeHeight="251713616" behindDoc="0" locked="0" layoutInCell="1" allowOverlap="1" wp14:anchorId="1B60E732" wp14:editId="3EB738B0">
                <wp:simplePos x="0" y="0"/>
                <wp:positionH relativeFrom="page">
                  <wp:posOffset>5340985</wp:posOffset>
                </wp:positionH>
                <wp:positionV relativeFrom="page">
                  <wp:posOffset>7203440</wp:posOffset>
                </wp:positionV>
                <wp:extent cx="1600200" cy="0"/>
                <wp:effectExtent l="0" t="0" r="25400" b="25400"/>
                <wp:wrapNone/>
                <wp:docPr id="244" name="Lin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59" o:spid="_x0000_s1026" style="position:absolute;z-index:25171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0.55pt,567.2pt" to="546.55pt,567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323710">
        <w:rPr>
          <w:noProof/>
        </w:rPr>
        <mc:AlternateContent>
          <mc:Choice Requires="wps">
            <w:drawing>
              <wp:anchor distT="0" distB="0" distL="114300" distR="114300" simplePos="0" relativeHeight="251692112" behindDoc="0" locked="0" layoutInCell="1" allowOverlap="1" wp14:anchorId="12C4CA34" wp14:editId="0541C390">
                <wp:simplePos x="0" y="0"/>
                <wp:positionH relativeFrom="page">
                  <wp:posOffset>5029200</wp:posOffset>
                </wp:positionH>
                <wp:positionV relativeFrom="page">
                  <wp:posOffset>775970</wp:posOffset>
                </wp:positionV>
                <wp:extent cx="2286000" cy="8080375"/>
                <wp:effectExtent l="0" t="0" r="0" b="0"/>
                <wp:wrapNone/>
                <wp:docPr id="23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080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396pt;margin-top:61.1pt;width:180pt;height:636.25pt;z-index:2516921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" fillcolor="#091d57 [3215]" stroked="f" strokecolor="#4a7ebb" strokeweight="1.5pt">
                <v:fill color2="#74b4f0 [3214]" focus="100%" type="gradient"/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670635">
        <w:rPr>
          <w:noProof/>
        </w:rPr>
        <mc:AlternateContent>
          <mc:Choice Requires="wps">
            <w:drawing>
              <wp:anchor distT="0" distB="0" distL="114300" distR="114300" simplePos="0" relativeHeight="251854928" behindDoc="0" locked="0" layoutInCell="1" allowOverlap="1" wp14:anchorId="3D5D08E0" wp14:editId="46F82468">
                <wp:simplePos x="0" y="0"/>
                <wp:positionH relativeFrom="page">
                  <wp:posOffset>5340985</wp:posOffset>
                </wp:positionH>
                <wp:positionV relativeFrom="page">
                  <wp:posOffset>4777740</wp:posOffset>
                </wp:positionV>
                <wp:extent cx="1600200" cy="0"/>
                <wp:effectExtent l="0" t="0" r="25400" b="25400"/>
                <wp:wrapNone/>
                <wp:docPr id="260" name="Lin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59" o:spid="_x0000_s1026" style="position:absolute;z-index:25185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0.55pt,376.2pt" to="546.55pt,37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326574">
        <w:rPr>
          <w:noProof/>
        </w:rPr>
        <mc:AlternateContent>
          <mc:Choice Requires="wps">
            <w:drawing>
              <wp:anchor distT="0" distB="0" distL="114300" distR="114300" simplePos="0" relativeHeight="251859024" behindDoc="0" locked="0" layoutInCell="1" allowOverlap="1" wp14:anchorId="335A0A7D" wp14:editId="3899935B">
                <wp:simplePos x="0" y="0"/>
                <wp:positionH relativeFrom="page">
                  <wp:posOffset>5069840</wp:posOffset>
                </wp:positionH>
                <wp:positionV relativeFrom="page">
                  <wp:posOffset>1437640</wp:posOffset>
                </wp:positionV>
                <wp:extent cx="2214880" cy="3307715"/>
                <wp:effectExtent l="0" t="0" r="0" b="0"/>
                <wp:wrapThrough wrapText="bothSides">
                  <wp:wrapPolygon edited="0">
                    <wp:start x="248" y="0"/>
                    <wp:lineTo x="248" y="21397"/>
                    <wp:lineTo x="21055" y="21397"/>
                    <wp:lineTo x="21055" y="0"/>
                    <wp:lineTo x="248" y="0"/>
                  </wp:wrapPolygon>
                </wp:wrapThrough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330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ACF11" w14:textId="63592F51" w:rsidR="00A51554" w:rsidRDefault="00A51554" w:rsidP="00326574">
                            <w:pPr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2"/>
                              </w:rPr>
                              <w:t xml:space="preserve">This fall brings the addition of two new agriculture education courses to registration. </w:t>
                            </w:r>
                          </w:p>
                          <w:p w14:paraId="55AACEA8" w14:textId="75C02DDE" w:rsidR="00A51554" w:rsidRDefault="00A51554" w:rsidP="0032657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270" w:hanging="180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Intro. </w:t>
                            </w:r>
                            <w:proofErr w:type="gramStart"/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Ag. </w:t>
                            </w:r>
                          </w:p>
                          <w:p w14:paraId="176E18F5" w14:textId="3DB84DFB" w:rsidR="00A51554" w:rsidRDefault="00A51554" w:rsidP="0032657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270" w:hanging="180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>Plant Science</w:t>
                            </w:r>
                          </w:p>
                          <w:p w14:paraId="68AC86B2" w14:textId="70FCA5FB" w:rsidR="00A51554" w:rsidRDefault="00A51554" w:rsidP="0032657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270" w:hanging="180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>Animal Science</w:t>
                            </w:r>
                          </w:p>
                          <w:p w14:paraId="62945E90" w14:textId="57151C79" w:rsidR="00A51554" w:rsidRDefault="00A51554" w:rsidP="0032657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270" w:hanging="180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>Horticulture</w:t>
                            </w:r>
                          </w:p>
                          <w:p w14:paraId="27788F10" w14:textId="680D2D5B" w:rsidR="00A51554" w:rsidRPr="00323710" w:rsidRDefault="00A51554" w:rsidP="0032657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270" w:hanging="180"/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>Ag. Issues</w:t>
                            </w:r>
                          </w:p>
                          <w:p w14:paraId="3D43827C" w14:textId="77777777" w:rsidR="00A51554" w:rsidRDefault="00A51554" w:rsidP="0032657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270" w:hanging="180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23710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Ag. Leadership**NEW</w:t>
                            </w: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 </w:t>
                            </w:r>
                          </w:p>
                          <w:p w14:paraId="5FF2289E" w14:textId="53A54AE7" w:rsidR="00A51554" w:rsidRDefault="00A51554" w:rsidP="00323710">
                            <w:pPr>
                              <w:pStyle w:val="ListParagraph"/>
                              <w:ind w:left="270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>Focuses on developing personal and career development through leadership and Agricultural content (any grade level)</w:t>
                            </w:r>
                          </w:p>
                          <w:p w14:paraId="6DEFBF88" w14:textId="07375245" w:rsidR="00A51554" w:rsidRDefault="00A51554" w:rsidP="0032657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270" w:hanging="180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23710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Ag.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3710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Co-Op**NEW</w:t>
                            </w: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 </w:t>
                            </w:r>
                          </w:p>
                          <w:p w14:paraId="5C91F4D7" w14:textId="2193C6EF" w:rsidR="00A51554" w:rsidRPr="00326574" w:rsidRDefault="00A51554" w:rsidP="00323710">
                            <w:pPr>
                              <w:pStyle w:val="ListParagraph"/>
                              <w:ind w:left="270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  <w:t>Take the opportunity to learn more about an agricultural career and earn on the job career skills. Program application and approved release from school required.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3" o:spid="_x0000_s1049" type="#_x0000_t202" style="position:absolute;margin-left:399.2pt;margin-top:113.2pt;width:174.4pt;height:260.45pt;z-index:25185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" mv:complextextbox="1" filled="f" stroked="f">
                <v:textbox>
                  <w:txbxContent>
                    <w:p w14:paraId="636ACF11" w14:textId="63592F51" w:rsidR="00A51554" w:rsidRDefault="00A51554" w:rsidP="00326574">
                      <w:pPr>
                        <w:jc w:val="both"/>
                        <w:rPr>
                          <w:rFonts w:ascii="Candara" w:hAnsi="Candara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22"/>
                        </w:rPr>
                        <w:t xml:space="preserve">This fall brings the addition of two new agriculture education courses to registration. </w:t>
                      </w:r>
                    </w:p>
                    <w:p w14:paraId="55AACEA8" w14:textId="75C02DDE" w:rsidR="00A51554" w:rsidRDefault="00A51554" w:rsidP="0032657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270" w:hanging="180"/>
                        <w:jc w:val="both"/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 xml:space="preserve">Intro. </w:t>
                      </w:r>
                      <w:proofErr w:type="gramStart"/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>to</w:t>
                      </w:r>
                      <w:proofErr w:type="gramEnd"/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 xml:space="preserve"> Ag. </w:t>
                      </w:r>
                    </w:p>
                    <w:p w14:paraId="176E18F5" w14:textId="3DB84DFB" w:rsidR="00A51554" w:rsidRDefault="00A51554" w:rsidP="0032657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270" w:hanging="180"/>
                        <w:jc w:val="both"/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>Plant Science</w:t>
                      </w:r>
                    </w:p>
                    <w:p w14:paraId="68AC86B2" w14:textId="70FCA5FB" w:rsidR="00A51554" w:rsidRDefault="00A51554" w:rsidP="0032657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270" w:hanging="180"/>
                        <w:jc w:val="both"/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>Animal Science</w:t>
                      </w:r>
                    </w:p>
                    <w:p w14:paraId="62945E90" w14:textId="57151C79" w:rsidR="00A51554" w:rsidRDefault="00A51554" w:rsidP="0032657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270" w:hanging="180"/>
                        <w:jc w:val="both"/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>Horticulture</w:t>
                      </w:r>
                    </w:p>
                    <w:p w14:paraId="27788F10" w14:textId="680D2D5B" w:rsidR="00A51554" w:rsidRPr="00323710" w:rsidRDefault="00A51554" w:rsidP="0032657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270" w:hanging="180"/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>Ag. Issues</w:t>
                      </w:r>
                    </w:p>
                    <w:p w14:paraId="3D43827C" w14:textId="77777777" w:rsidR="00A51554" w:rsidRDefault="00A51554" w:rsidP="0032657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270" w:hanging="180"/>
                        <w:jc w:val="both"/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23710">
                        <w:rPr>
                          <w:rFonts w:ascii="Candara" w:hAnsi="Candara"/>
                          <w:b/>
                          <w:color w:val="FFFFFF" w:themeColor="background1"/>
                          <w:sz w:val="20"/>
                          <w:szCs w:val="20"/>
                        </w:rPr>
                        <w:t>Ag. Leadership**NEW</w:t>
                      </w:r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 xml:space="preserve">- </w:t>
                      </w:r>
                    </w:p>
                    <w:p w14:paraId="5FF2289E" w14:textId="53A54AE7" w:rsidR="00A51554" w:rsidRDefault="00A51554" w:rsidP="00323710">
                      <w:pPr>
                        <w:pStyle w:val="ListParagraph"/>
                        <w:ind w:left="270"/>
                        <w:jc w:val="both"/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>Focuses on developing personal and career development through leadership and Agricultural content (any grade level)</w:t>
                      </w:r>
                    </w:p>
                    <w:p w14:paraId="6DEFBF88" w14:textId="07375245" w:rsidR="00A51554" w:rsidRDefault="00A51554" w:rsidP="0032657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270" w:hanging="180"/>
                        <w:jc w:val="both"/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23710">
                        <w:rPr>
                          <w:rFonts w:ascii="Candara" w:hAnsi="Candara"/>
                          <w:b/>
                          <w:color w:val="FFFFFF" w:themeColor="background1"/>
                          <w:sz w:val="20"/>
                          <w:szCs w:val="20"/>
                        </w:rPr>
                        <w:t>Ag.</w:t>
                      </w:r>
                      <w:r>
                        <w:rPr>
                          <w:rFonts w:ascii="Candara" w:hAnsi="Candar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23710">
                        <w:rPr>
                          <w:rFonts w:ascii="Candara" w:hAnsi="Candara"/>
                          <w:b/>
                          <w:color w:val="FFFFFF" w:themeColor="background1"/>
                          <w:sz w:val="20"/>
                          <w:szCs w:val="20"/>
                        </w:rPr>
                        <w:t>Co-Op**NEW</w:t>
                      </w:r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 xml:space="preserve">- </w:t>
                      </w:r>
                    </w:p>
                    <w:p w14:paraId="5C91F4D7" w14:textId="2193C6EF" w:rsidR="00A51554" w:rsidRPr="00326574" w:rsidRDefault="00A51554" w:rsidP="00323710">
                      <w:pPr>
                        <w:pStyle w:val="ListParagraph"/>
                        <w:ind w:left="270"/>
                        <w:jc w:val="both"/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  <w:t>Take the opportunity to learn more about an agricultural career and earn on the job career skills. Program application and approved release from school required.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A0B2E">
        <w:rPr>
          <w:noProof/>
        </w:rPr>
        <mc:AlternateContent>
          <mc:Choice Requires="wps">
            <w:drawing>
              <wp:anchor distT="0" distB="0" distL="114300" distR="114300" simplePos="0" relativeHeight="251850832" behindDoc="0" locked="0" layoutInCell="1" allowOverlap="1" wp14:anchorId="2C28E91C" wp14:editId="76B6E146">
                <wp:simplePos x="0" y="0"/>
                <wp:positionH relativeFrom="page">
                  <wp:posOffset>5110480</wp:posOffset>
                </wp:positionH>
                <wp:positionV relativeFrom="page">
                  <wp:posOffset>852805</wp:posOffset>
                </wp:positionV>
                <wp:extent cx="2133600" cy="431800"/>
                <wp:effectExtent l="0" t="0" r="0" b="0"/>
                <wp:wrapTight wrapText="bothSides">
                  <wp:wrapPolygon edited="0">
                    <wp:start x="0" y="0"/>
                    <wp:lineTo x="0" y="20329"/>
                    <wp:lineTo x="21343" y="20329"/>
                    <wp:lineTo x="21343" y="0"/>
                    <wp:lineTo x="0" y="0"/>
                  </wp:wrapPolygon>
                </wp:wrapTight>
                <wp:docPr id="25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F16B48" w14:textId="642FF356" w:rsidR="00A51554" w:rsidRDefault="00A51554" w:rsidP="00CA0B2E">
                            <w:pPr>
                              <w:pStyle w:val="Heading3"/>
                            </w:pPr>
                            <w:r>
                              <w:t>2015 Ag. Education Courses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02.4pt;margin-top:67.15pt;width:168pt;height:34pt;z-index:25185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" filled="f" stroked="f">
                <v:textbox inset="0,0,0,0">
                  <w:txbxContent>
                    <w:p w14:paraId="0CF16B48" w14:textId="642FF356" w:rsidR="00A51554" w:rsidRDefault="00A51554" w:rsidP="00CA0B2E">
                      <w:pPr>
                        <w:pStyle w:val="Heading3"/>
                      </w:pPr>
                      <w:r>
                        <w:t>2015 Ag. Education Courses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3655">
        <w:rPr>
          <w:noProof/>
        </w:rPr>
        <mc:AlternateContent>
          <mc:Choice Requires="wps">
            <w:drawing>
              <wp:anchor distT="0" distB="0" distL="114300" distR="114300" simplePos="0" relativeHeight="251695184" behindDoc="0" locked="0" layoutInCell="1" allowOverlap="1" wp14:anchorId="3D068524" wp14:editId="3FBA79CF">
                <wp:simplePos x="0" y="0"/>
                <wp:positionH relativeFrom="page">
                  <wp:posOffset>457200</wp:posOffset>
                </wp:positionH>
                <wp:positionV relativeFrom="page">
                  <wp:posOffset>8966200</wp:posOffset>
                </wp:positionV>
                <wp:extent cx="6731000" cy="330200"/>
                <wp:effectExtent l="0" t="0" r="0" b="0"/>
                <wp:wrapThrough wrapText="bothSides">
                  <wp:wrapPolygon edited="0">
                    <wp:start x="82" y="0"/>
                    <wp:lineTo x="82" y="19938"/>
                    <wp:lineTo x="21437" y="19938"/>
                    <wp:lineTo x="21437" y="0"/>
                    <wp:lineTo x="82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ACFC5" w14:textId="1DC6A6AE" w:rsidR="00A51554" w:rsidRPr="00123655" w:rsidRDefault="00A51554" w:rsidP="001236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23655">
                              <w:rPr>
                                <w:b/>
                              </w:rPr>
                              <w:t>Stay up to date by visiting our website!</w:t>
                            </w:r>
                            <w:r w:rsidRPr="00123655">
                              <w:rPr>
                                <w:b/>
                              </w:rPr>
                              <w:tab/>
                              <w:t>www.agicsd.com</w:t>
                            </w:r>
                          </w:p>
                          <w:p w14:paraId="2D8173D6" w14:textId="77777777" w:rsidR="00A51554" w:rsidRPr="00904935" w:rsidRDefault="00A51554" w:rsidP="006F584F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1" type="#_x0000_t202" style="position:absolute;margin-left:36pt;margin-top:706pt;width:530pt;height:26pt;z-index:25169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" mv:complextextbox="1" filled="f" stroked="f">
                <v:textbox>
                  <w:txbxContent>
                    <w:p w14:paraId="277ACFC5" w14:textId="1DC6A6AE" w:rsidR="00A51554" w:rsidRPr="00123655" w:rsidRDefault="00A51554" w:rsidP="00123655">
                      <w:pPr>
                        <w:jc w:val="center"/>
                        <w:rPr>
                          <w:b/>
                        </w:rPr>
                      </w:pPr>
                      <w:r w:rsidRPr="00123655">
                        <w:rPr>
                          <w:b/>
                        </w:rPr>
                        <w:t>Stay up to date by visiting our website!</w:t>
                      </w:r>
                      <w:r w:rsidRPr="00123655">
                        <w:rPr>
                          <w:b/>
                        </w:rPr>
                        <w:tab/>
                        <w:t>www.agicsd.com</w:t>
                      </w:r>
                    </w:p>
                    <w:p w14:paraId="2D8173D6" w14:textId="77777777" w:rsidR="00A51554" w:rsidRPr="00904935" w:rsidRDefault="00A51554" w:rsidP="006F584F">
                      <w:pPr>
                        <w:rPr>
                          <w:sz w:val="22"/>
                          <w:u w:val="single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7150F">
        <w:rPr>
          <w:noProof/>
        </w:rPr>
        <mc:AlternateContent>
          <mc:Choice Requires="wps">
            <w:drawing>
              <wp:anchor distT="0" distB="0" distL="114300" distR="114300" simplePos="0" relativeHeight="251711568" behindDoc="0" locked="0" layoutInCell="1" allowOverlap="1" wp14:anchorId="19766BE3" wp14:editId="376B3080">
                <wp:simplePos x="0" y="0"/>
                <wp:positionH relativeFrom="page">
                  <wp:posOffset>5410200</wp:posOffset>
                </wp:positionH>
                <wp:positionV relativeFrom="page">
                  <wp:posOffset>1360170</wp:posOffset>
                </wp:positionV>
                <wp:extent cx="1600200" cy="0"/>
                <wp:effectExtent l="0" t="0" r="25400" b="25400"/>
                <wp:wrapNone/>
                <wp:docPr id="243" name="Lin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59" o:spid="_x0000_s1026" style="position:absolute;z-index:25171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6pt,107.1pt" to="552pt,10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123655" w:rsidRPr="00123655">
        <w:rPr>
          <w:noProof/>
        </w:rPr>
        <w:t xml:space="preserve"> </w:t>
      </w:r>
      <w:r w:rsidR="00B12B3B" w:rsidRPr="00B12B3B">
        <w:rPr>
          <w:noProof/>
        </w:rPr>
        <w:t xml:space="preserve"> </w:t>
      </w:r>
      <w:r w:rsidR="00440FEC" w:rsidRPr="00440FEC">
        <w:rPr>
          <w:noProof/>
        </w:rPr>
        <w:t xml:space="preserve"> </w:t>
      </w:r>
    </w:p>
    <w:sectPr w:rsidR="00B943A1" w:rsidSect="00B943A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080" w:right="720" w:bottom="108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2889A0" w14:textId="77777777" w:rsidR="004827E7" w:rsidRDefault="004827E7">
      <w:pPr>
        <w:spacing w:after="0"/>
      </w:pPr>
      <w:r>
        <w:separator/>
      </w:r>
    </w:p>
  </w:endnote>
  <w:endnote w:type="continuationSeparator" w:id="0">
    <w:p w14:paraId="2A9D4DB8" w14:textId="77777777" w:rsidR="004827E7" w:rsidRDefault="004827E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64631" w14:textId="77777777" w:rsidR="00A51554" w:rsidRDefault="00A5155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0B1C2D2A" wp14:editId="52FD4D2B">
              <wp:simplePos x="0" y="0"/>
              <wp:positionH relativeFrom="page">
                <wp:posOffset>457200</wp:posOffset>
              </wp:positionH>
              <wp:positionV relativeFrom="page">
                <wp:posOffset>9464040</wp:posOffset>
              </wp:positionV>
              <wp:extent cx="1828800" cy="222250"/>
              <wp:effectExtent l="0" t="2540" r="0" b="381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5E75C" w14:textId="77777777" w:rsidR="00A51554" w:rsidRDefault="00A51554" w:rsidP="00B943A1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827E7"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55" type="#_x0000_t202" style="position:absolute;margin-left:36pt;margin-top:745.2pt;width:2in;height:17.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" filled="f" stroked="f">
              <v:textbox inset="0,0,0,0">
                <w:txbxContent>
                  <w:p w14:paraId="1AB5E75C" w14:textId="77777777" w:rsidR="00A51554" w:rsidRDefault="00A51554" w:rsidP="00B943A1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827E7"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A864B34" wp14:editId="6CFFE8E6">
              <wp:simplePos x="0" y="0"/>
              <wp:positionH relativeFrom="page">
                <wp:posOffset>457200</wp:posOffset>
              </wp:positionH>
              <wp:positionV relativeFrom="page">
                <wp:posOffset>9372600</wp:posOffset>
              </wp:positionV>
              <wp:extent cx="6858000" cy="0"/>
              <wp:effectExtent l="25400" t="25400" r="38100" b="38100"/>
              <wp:wrapTight wrapText="bothSides">
                <wp:wrapPolygon edited="0">
                  <wp:start x="-60" y="-2147483648"/>
                  <wp:lineTo x="-60" y="-2147483648"/>
                  <wp:lineTo x="21630" y="-2147483648"/>
                  <wp:lineTo x="21630" y="-2147483648"/>
                  <wp:lineTo x="-60" y="-2147483648"/>
                </wp:wrapPolygon>
              </wp:wrapTight>
              <wp:docPr id="7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8pt" to="8in,7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" strokecolor="#416ca7 [3204]" strokeweight="3pt">
              <v:shadow opacity="22938f" mv:blur="38100f" offset="0,2pt"/>
              <w10:wrap type="tight"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52348" w14:textId="77777777" w:rsidR="00A51554" w:rsidRDefault="00A5155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3096A5AF" wp14:editId="1E5EF43B">
              <wp:simplePos x="0" y="0"/>
              <wp:positionH relativeFrom="page">
                <wp:posOffset>5486400</wp:posOffset>
              </wp:positionH>
              <wp:positionV relativeFrom="page">
                <wp:posOffset>9467850</wp:posOffset>
              </wp:positionV>
              <wp:extent cx="1828800" cy="222250"/>
              <wp:effectExtent l="0" t="6350" r="0" b="0"/>
              <wp:wrapNone/>
              <wp:docPr id="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8B11E" w14:textId="77777777" w:rsidR="00A51554" w:rsidRDefault="00A51554" w:rsidP="00B943A1">
                          <w:pPr>
                            <w:pStyle w:val="Footer-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056" type="#_x0000_t202" style="position:absolute;margin-left:6in;margin-top:745.5pt;width:2in;height:17.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" filled="f" stroked="f">
              <v:textbox inset="0,0,0,0">
                <w:txbxContent>
                  <w:p w14:paraId="7FD8B11E" w14:textId="77777777" w:rsidR="00A51554" w:rsidRDefault="00A51554" w:rsidP="00B943A1">
                    <w:pPr>
                      <w:pStyle w:val="Footer-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BCC441D" wp14:editId="265DEDB8">
              <wp:simplePos x="0" y="0"/>
              <wp:positionH relativeFrom="page">
                <wp:posOffset>457200</wp:posOffset>
              </wp:positionH>
              <wp:positionV relativeFrom="page">
                <wp:posOffset>9372600</wp:posOffset>
              </wp:positionV>
              <wp:extent cx="6858000" cy="0"/>
              <wp:effectExtent l="25400" t="25400" r="38100" b="38100"/>
              <wp:wrapNone/>
              <wp:docPr id="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8pt" to="8in,7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" strokecolor="#416ca7 [3204]" strokeweight="3pt">
              <v:shadow opacity="22938f" mv:blur="38100f" offset="0,2pt"/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AB480" w14:textId="77777777" w:rsidR="00A51554" w:rsidRDefault="00A5155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224C299" wp14:editId="074A66F7">
              <wp:simplePos x="0" y="0"/>
              <wp:positionH relativeFrom="page">
                <wp:posOffset>457200</wp:posOffset>
              </wp:positionH>
              <wp:positionV relativeFrom="page">
                <wp:posOffset>9372600</wp:posOffset>
              </wp:positionV>
              <wp:extent cx="6858000" cy="0"/>
              <wp:effectExtent l="25400" t="25400" r="38100" b="381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8pt" to="8in,7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" strokecolor="#416ca7 [3204]" strokeweight="3pt">
              <v:shadow opacity="22938f" mv:blur="38100f" offset="0,2pt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BB1C9D" w14:textId="77777777" w:rsidR="004827E7" w:rsidRDefault="004827E7">
      <w:pPr>
        <w:spacing w:after="0"/>
      </w:pPr>
      <w:r>
        <w:separator/>
      </w:r>
    </w:p>
  </w:footnote>
  <w:footnote w:type="continuationSeparator" w:id="0">
    <w:p w14:paraId="5AC07F7E" w14:textId="77777777" w:rsidR="004827E7" w:rsidRDefault="004827E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4BF7" w14:textId="77777777" w:rsidR="00A51554" w:rsidRDefault="00A5155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7B960A33" wp14:editId="46123040">
              <wp:simplePos x="0" y="0"/>
              <wp:positionH relativeFrom="page">
                <wp:posOffset>4572000</wp:posOffset>
              </wp:positionH>
              <wp:positionV relativeFrom="page">
                <wp:posOffset>457200</wp:posOffset>
              </wp:positionV>
              <wp:extent cx="2743200" cy="222250"/>
              <wp:effectExtent l="0" t="0" r="0" b="6350"/>
              <wp:wrapNone/>
              <wp:docPr id="1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15CC217" w14:textId="6D24527C" w:rsidR="00A51554" w:rsidRDefault="00A51554" w:rsidP="00B943A1">
                          <w:pPr>
                            <w:pStyle w:val="Header-Right"/>
                          </w:pPr>
                          <w:r>
                            <w:t>Jan/Feb 2015</w:t>
                          </w:r>
                        </w:p>
                        <w:p w14:paraId="3E8ECC30" w14:textId="77777777" w:rsidR="00A51554" w:rsidRDefault="00A51554" w:rsidP="00B943A1">
                          <w:pPr>
                            <w:pStyle w:val="Header-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1" o:spid="_x0000_s1052" type="#_x0000_t202" style="position:absolute;margin-left:5in;margin-top:36pt;width:3in;height:17.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" filled="f" stroked="f">
              <v:textbox inset="0,0,0,0">
                <w:txbxContent>
                  <w:p w14:paraId="615CC217" w14:textId="6D24527C" w:rsidR="00A51554" w:rsidRDefault="00A51554" w:rsidP="00B943A1">
                    <w:pPr>
                      <w:pStyle w:val="Header-Right"/>
                    </w:pPr>
                    <w:r>
                      <w:t>Jan/Feb 2015</w:t>
                    </w:r>
                  </w:p>
                  <w:p w14:paraId="3E8ECC30" w14:textId="77777777" w:rsidR="00A51554" w:rsidRDefault="00A51554" w:rsidP="00B943A1">
                    <w:pPr>
                      <w:pStyle w:val="Header-Righ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2D1EC7A" wp14:editId="0A69ED60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858000" cy="0"/>
              <wp:effectExtent l="25400" t="25400" r="38100" b="38100"/>
              <wp:wrapNone/>
              <wp:docPr id="1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8in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" strokecolor="#416ca7 [3204]" strokeweight="3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B3816D" w14:textId="77777777" w:rsidR="00A51554" w:rsidRDefault="00A5155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1CC42251" wp14:editId="2B6537DF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019550" cy="222250"/>
              <wp:effectExtent l="0" t="0" r="6350" b="635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54DD3ACC" w14:textId="77777777" w:rsidR="00A51554" w:rsidRDefault="00A51554" w:rsidP="00B943A1">
                          <w:pPr>
                            <w:pStyle w:val="Header"/>
                          </w:pPr>
                          <w:r>
                            <w:t>lorem ipsum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053" type="#_x0000_t202" style="position:absolute;margin-left:36pt;margin-top:36pt;width:316.5pt;height:17.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" filled="f" stroked="f">
              <v:stroke o:forcedash="t"/>
              <v:textbox inset="0,0,0,0">
                <w:txbxContent>
                  <w:p w14:paraId="54DD3ACC" w14:textId="77777777" w:rsidR="00A51554" w:rsidRDefault="00A51554" w:rsidP="00B943A1">
                    <w:pPr>
                      <w:pStyle w:val="Header"/>
                    </w:pPr>
                    <w:r>
                      <w:t>lorem ipsum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651D3390" wp14:editId="2C4FF514">
              <wp:simplePos x="0" y="0"/>
              <wp:positionH relativeFrom="page">
                <wp:posOffset>4572000</wp:posOffset>
              </wp:positionH>
              <wp:positionV relativeFrom="page">
                <wp:posOffset>457200</wp:posOffset>
              </wp:positionV>
              <wp:extent cx="2743200" cy="222250"/>
              <wp:effectExtent l="0" t="0" r="0" b="6350"/>
              <wp:wrapNone/>
              <wp:docPr id="1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290711D0" w14:textId="77777777" w:rsidR="00A51554" w:rsidRDefault="00A51554" w:rsidP="00B943A1">
                          <w:pPr>
                            <w:pStyle w:val="Header-Right"/>
                          </w:pPr>
                          <w:r>
                            <w:t>issue #, 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54" type="#_x0000_t202" style="position:absolute;margin-left:5in;margin-top:36pt;width:3in;height:17.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" filled="f" stroked="f">
              <v:stroke o:forcedash="t"/>
              <v:textbox inset="0,0,0,0">
                <w:txbxContent>
                  <w:p w14:paraId="290711D0" w14:textId="77777777" w:rsidR="00A51554" w:rsidRDefault="00A51554" w:rsidP="00B943A1">
                    <w:pPr>
                      <w:pStyle w:val="Header-Right"/>
                    </w:pPr>
                    <w:r>
                      <w:t>issue #, 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279CAF9" wp14:editId="656C699A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858000" cy="0"/>
              <wp:effectExtent l="25400" t="25400" r="38100" b="3810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8in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" strokecolor="#416ca7 [3204]" strokeweight="3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A37EE" w14:textId="77777777" w:rsidR="00A51554" w:rsidRDefault="00A5155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C7575DF" wp14:editId="226175E2">
              <wp:simplePos x="0" y="0"/>
              <wp:positionH relativeFrom="page">
                <wp:posOffset>5560060</wp:posOffset>
              </wp:positionH>
              <wp:positionV relativeFrom="page">
                <wp:posOffset>457200</wp:posOffset>
              </wp:positionV>
              <wp:extent cx="1755140" cy="228600"/>
              <wp:effectExtent l="0" t="0" r="22860" b="0"/>
              <wp:wrapTight wrapText="bothSides">
                <wp:wrapPolygon edited="0">
                  <wp:start x="0" y="0"/>
                  <wp:lineTo x="0" y="19200"/>
                  <wp:lineTo x="21569" y="19200"/>
                  <wp:lineTo x="21569" y="0"/>
                  <wp:lineTo x="0" y="0"/>
                </wp:wrapPolygon>
              </wp:wrapTight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51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6717808" w14:textId="399581B4" w:rsidR="00A51554" w:rsidRDefault="00A51554" w:rsidP="00163924">
                          <w:pPr>
                            <w:pStyle w:val="Header-Right"/>
                            <w:jc w:val="center"/>
                          </w:pPr>
                          <w:r>
                            <w:t>Jan/Feb 2015</w:t>
                          </w:r>
                        </w:p>
                        <w:p w14:paraId="527A5180" w14:textId="77777777" w:rsidR="00A51554" w:rsidRDefault="00A51554" w:rsidP="00163924">
                          <w:pPr>
                            <w:pStyle w:val="Header-Right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57" type="#_x0000_t202" style="position:absolute;margin-left:437.8pt;margin-top:36pt;width:138.2pt;height:18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" filled="f" stroked="f">
              <v:textbox inset="0,0,0,0">
                <w:txbxContent>
                  <w:p w14:paraId="76717808" w14:textId="399581B4" w:rsidR="00A51554" w:rsidRDefault="00A51554" w:rsidP="00163924">
                    <w:pPr>
                      <w:pStyle w:val="Header-Right"/>
                      <w:jc w:val="center"/>
                    </w:pPr>
                    <w:r>
                      <w:t>Jan/Feb 2015</w:t>
                    </w:r>
                  </w:p>
                  <w:p w14:paraId="527A5180" w14:textId="77777777" w:rsidR="00A51554" w:rsidRDefault="00A51554" w:rsidP="00163924">
                    <w:pPr>
                      <w:pStyle w:val="Header-Right"/>
                      <w:jc w:val="center"/>
                    </w:pP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546F6D" wp14:editId="4043551B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858000" cy="0"/>
              <wp:effectExtent l="25400" t="25400" r="38100" b="3810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8in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" strokecolor="#416ca7 [3204]" strokeweight="3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FB6A0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4BA5AC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2E7A88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5C4EB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5956C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903828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5E6EF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B16B7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1428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8947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9547D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7F38C9"/>
    <w:multiLevelType w:val="hybridMultilevel"/>
    <w:tmpl w:val="56CE91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427D4C"/>
    <w:multiLevelType w:val="hybridMultilevel"/>
    <w:tmpl w:val="1FA21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F301E6"/>
    <w:multiLevelType w:val="hybridMultilevel"/>
    <w:tmpl w:val="FC642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C823A6"/>
    <w:multiLevelType w:val="hybridMultilevel"/>
    <w:tmpl w:val="8C88A8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7F849E4"/>
    <w:multiLevelType w:val="hybridMultilevel"/>
    <w:tmpl w:val="0A92D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BB078D"/>
    <w:multiLevelType w:val="hybridMultilevel"/>
    <w:tmpl w:val="B3DED4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AC848DE"/>
    <w:multiLevelType w:val="hybridMultilevel"/>
    <w:tmpl w:val="4DEA5E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0A4645"/>
    <w:multiLevelType w:val="hybridMultilevel"/>
    <w:tmpl w:val="19CE71E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B40F66"/>
    <w:multiLevelType w:val="hybridMultilevel"/>
    <w:tmpl w:val="BD3E8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8470FB"/>
    <w:multiLevelType w:val="hybridMultilevel"/>
    <w:tmpl w:val="53DEF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1E5908"/>
    <w:multiLevelType w:val="hybridMultilevel"/>
    <w:tmpl w:val="4ADA0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983E2F"/>
    <w:multiLevelType w:val="hybridMultilevel"/>
    <w:tmpl w:val="B2FAAD5E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3">
    <w:nsid w:val="670863B5"/>
    <w:multiLevelType w:val="hybridMultilevel"/>
    <w:tmpl w:val="E1DC6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EE1F2E"/>
    <w:multiLevelType w:val="hybridMultilevel"/>
    <w:tmpl w:val="D1540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844BCE"/>
    <w:multiLevelType w:val="hybridMultilevel"/>
    <w:tmpl w:val="C2249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25"/>
  </w:num>
  <w:num w:numId="13">
    <w:abstractNumId w:val="16"/>
  </w:num>
  <w:num w:numId="14">
    <w:abstractNumId w:val="14"/>
  </w:num>
  <w:num w:numId="15">
    <w:abstractNumId w:val="12"/>
  </w:num>
  <w:num w:numId="16">
    <w:abstractNumId w:val="23"/>
  </w:num>
  <w:num w:numId="17">
    <w:abstractNumId w:val="13"/>
  </w:num>
  <w:num w:numId="18">
    <w:abstractNumId w:val="15"/>
  </w:num>
  <w:num w:numId="19">
    <w:abstractNumId w:val="21"/>
  </w:num>
  <w:num w:numId="20">
    <w:abstractNumId w:val="19"/>
  </w:num>
  <w:num w:numId="21">
    <w:abstractNumId w:val="18"/>
  </w:num>
  <w:num w:numId="22">
    <w:abstractNumId w:val="20"/>
  </w:num>
  <w:num w:numId="23">
    <w:abstractNumId w:val="17"/>
  </w:num>
  <w:num w:numId="24">
    <w:abstractNumId w:val="11"/>
  </w:num>
  <w:num w:numId="25">
    <w:abstractNumId w:val="22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B943A1"/>
    <w:rsid w:val="000007FF"/>
    <w:rsid w:val="00000F10"/>
    <w:rsid w:val="00022AD9"/>
    <w:rsid w:val="00074DA5"/>
    <w:rsid w:val="00081C4B"/>
    <w:rsid w:val="00082075"/>
    <w:rsid w:val="00096B36"/>
    <w:rsid w:val="000D4898"/>
    <w:rsid w:val="000E4337"/>
    <w:rsid w:val="00113521"/>
    <w:rsid w:val="00123655"/>
    <w:rsid w:val="001256A8"/>
    <w:rsid w:val="00132CFC"/>
    <w:rsid w:val="00133D8A"/>
    <w:rsid w:val="00155602"/>
    <w:rsid w:val="00163924"/>
    <w:rsid w:val="00175748"/>
    <w:rsid w:val="001A05E5"/>
    <w:rsid w:val="001A50EB"/>
    <w:rsid w:val="001E32D1"/>
    <w:rsid w:val="001E62B3"/>
    <w:rsid w:val="001F48CD"/>
    <w:rsid w:val="002273A9"/>
    <w:rsid w:val="00232184"/>
    <w:rsid w:val="0027663B"/>
    <w:rsid w:val="002842A0"/>
    <w:rsid w:val="002B2ED9"/>
    <w:rsid w:val="00317A88"/>
    <w:rsid w:val="00323710"/>
    <w:rsid w:val="00326574"/>
    <w:rsid w:val="0033708C"/>
    <w:rsid w:val="00373EC6"/>
    <w:rsid w:val="00387628"/>
    <w:rsid w:val="003B5EBE"/>
    <w:rsid w:val="003B7263"/>
    <w:rsid w:val="003C33A1"/>
    <w:rsid w:val="003C66F9"/>
    <w:rsid w:val="004113D1"/>
    <w:rsid w:val="00416DA5"/>
    <w:rsid w:val="00440FEC"/>
    <w:rsid w:val="00451BDD"/>
    <w:rsid w:val="0045306A"/>
    <w:rsid w:val="00465C23"/>
    <w:rsid w:val="00473F1B"/>
    <w:rsid w:val="004827E7"/>
    <w:rsid w:val="00482B02"/>
    <w:rsid w:val="004B01BC"/>
    <w:rsid w:val="004D2572"/>
    <w:rsid w:val="00505729"/>
    <w:rsid w:val="00556387"/>
    <w:rsid w:val="00590C89"/>
    <w:rsid w:val="00593F5A"/>
    <w:rsid w:val="005C6478"/>
    <w:rsid w:val="0061187B"/>
    <w:rsid w:val="00670635"/>
    <w:rsid w:val="0067150F"/>
    <w:rsid w:val="0067262D"/>
    <w:rsid w:val="00680429"/>
    <w:rsid w:val="0069236C"/>
    <w:rsid w:val="006C6215"/>
    <w:rsid w:val="006D1FBB"/>
    <w:rsid w:val="006E1B80"/>
    <w:rsid w:val="006F584F"/>
    <w:rsid w:val="00725B30"/>
    <w:rsid w:val="0074648B"/>
    <w:rsid w:val="00755BD4"/>
    <w:rsid w:val="00782A57"/>
    <w:rsid w:val="007B0FF6"/>
    <w:rsid w:val="007D46A3"/>
    <w:rsid w:val="008201E9"/>
    <w:rsid w:val="0085045E"/>
    <w:rsid w:val="00870A13"/>
    <w:rsid w:val="008862AB"/>
    <w:rsid w:val="008A0DE4"/>
    <w:rsid w:val="008C7AA8"/>
    <w:rsid w:val="008D6E24"/>
    <w:rsid w:val="008D7AFD"/>
    <w:rsid w:val="008E0BC6"/>
    <w:rsid w:val="00904935"/>
    <w:rsid w:val="00906CDB"/>
    <w:rsid w:val="00913F21"/>
    <w:rsid w:val="009238B0"/>
    <w:rsid w:val="009415A4"/>
    <w:rsid w:val="009A06C0"/>
    <w:rsid w:val="009C25CA"/>
    <w:rsid w:val="009D3619"/>
    <w:rsid w:val="009D584A"/>
    <w:rsid w:val="009F4B05"/>
    <w:rsid w:val="009F6E6D"/>
    <w:rsid w:val="00A2000E"/>
    <w:rsid w:val="00A240E4"/>
    <w:rsid w:val="00A24E17"/>
    <w:rsid w:val="00A32C56"/>
    <w:rsid w:val="00A3419A"/>
    <w:rsid w:val="00A427D8"/>
    <w:rsid w:val="00A51554"/>
    <w:rsid w:val="00A51D78"/>
    <w:rsid w:val="00A802CE"/>
    <w:rsid w:val="00A958B9"/>
    <w:rsid w:val="00AD1D84"/>
    <w:rsid w:val="00AD4643"/>
    <w:rsid w:val="00B12B3B"/>
    <w:rsid w:val="00B7320F"/>
    <w:rsid w:val="00B8207C"/>
    <w:rsid w:val="00B943A1"/>
    <w:rsid w:val="00B959C5"/>
    <w:rsid w:val="00BE6CB9"/>
    <w:rsid w:val="00BF0AE9"/>
    <w:rsid w:val="00C50110"/>
    <w:rsid w:val="00C538DA"/>
    <w:rsid w:val="00C57815"/>
    <w:rsid w:val="00CA0B2E"/>
    <w:rsid w:val="00CA22DA"/>
    <w:rsid w:val="00CD75C6"/>
    <w:rsid w:val="00CF4327"/>
    <w:rsid w:val="00D57C87"/>
    <w:rsid w:val="00D713C6"/>
    <w:rsid w:val="00D7662A"/>
    <w:rsid w:val="00DD126F"/>
    <w:rsid w:val="00DD52FC"/>
    <w:rsid w:val="00DE3F0D"/>
    <w:rsid w:val="00DE5A27"/>
    <w:rsid w:val="00DF10EE"/>
    <w:rsid w:val="00E0562E"/>
    <w:rsid w:val="00E15E36"/>
    <w:rsid w:val="00E2501A"/>
    <w:rsid w:val="00E44378"/>
    <w:rsid w:val="00E62721"/>
    <w:rsid w:val="00F00DC2"/>
    <w:rsid w:val="00F06EF8"/>
    <w:rsid w:val="00F10DD9"/>
    <w:rsid w:val="00F23761"/>
    <w:rsid w:val="00F24348"/>
    <w:rsid w:val="00F41F44"/>
    <w:rsid w:val="00F52E40"/>
    <w:rsid w:val="00F60929"/>
    <w:rsid w:val="00F60B06"/>
    <w:rsid w:val="00F662BA"/>
    <w:rsid w:val="00F67711"/>
    <w:rsid w:val="00FA249F"/>
    <w:rsid w:val="00FB049F"/>
    <w:rsid w:val="00FB1EBD"/>
    <w:rsid w:val="00FB7AA7"/>
    <w:rsid w:val="00FE55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6764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Title" w:uiPriority="10" w:qFormat="1"/>
    <w:lsdException w:name="Body Text" w:uiPriority="99"/>
  </w:latentStyles>
  <w:style w:type="paragraph" w:default="1" w:styleId="Normal">
    <w:name w:val="Normal"/>
    <w:qFormat/>
    <w:rsid w:val="00BB34ED"/>
  </w:style>
  <w:style w:type="paragraph" w:styleId="Heading1">
    <w:name w:val="heading 1"/>
    <w:basedOn w:val="Normal"/>
    <w:link w:val="Heading1Char"/>
    <w:uiPriority w:val="9"/>
    <w:qFormat/>
    <w:rsid w:val="00F9436D"/>
    <w:pPr>
      <w:spacing w:after="0"/>
      <w:jc w:val="center"/>
      <w:outlineLvl w:val="0"/>
    </w:pPr>
    <w:rPr>
      <w:bCs/>
      <w:color w:val="416CA7" w:themeColor="accent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322A6"/>
    <w:pPr>
      <w:spacing w:after="0"/>
      <w:jc w:val="center"/>
      <w:outlineLvl w:val="1"/>
    </w:pPr>
    <w:rPr>
      <w:bCs/>
      <w:color w:val="416CA7" w:themeColor="accent1"/>
      <w:sz w:val="36"/>
      <w:szCs w:val="26"/>
    </w:rPr>
  </w:style>
  <w:style w:type="paragraph" w:styleId="Heading3">
    <w:name w:val="heading 3"/>
    <w:basedOn w:val="Normal"/>
    <w:link w:val="Heading3Char"/>
    <w:rsid w:val="00263263"/>
    <w:pPr>
      <w:spacing w:after="0"/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rsid w:val="00A151CC"/>
    <w:pPr>
      <w:spacing w:after="0"/>
      <w:jc w:val="center"/>
      <w:outlineLvl w:val="3"/>
    </w:pPr>
    <w:rPr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F9436D"/>
    <w:pPr>
      <w:spacing w:after="0"/>
      <w:jc w:val="center"/>
      <w:outlineLvl w:val="4"/>
    </w:pPr>
    <w:rPr>
      <w:i/>
      <w:color w:val="595959" w:themeColor="text1" w:themeTint="A6"/>
    </w:rPr>
  </w:style>
  <w:style w:type="paragraph" w:styleId="Heading6">
    <w:name w:val="heading 6"/>
    <w:basedOn w:val="Normal"/>
    <w:link w:val="Heading6Char"/>
    <w:rsid w:val="0047534C"/>
    <w:pPr>
      <w:spacing w:after="0"/>
      <w:outlineLvl w:val="5"/>
    </w:pPr>
    <w:rPr>
      <w:b/>
      <w:iCs/>
      <w:color w:val="416CA7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64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C664F"/>
  </w:style>
  <w:style w:type="paragraph" w:styleId="Footer">
    <w:name w:val="footer"/>
    <w:basedOn w:val="Normal"/>
    <w:link w:val="FooterChar"/>
    <w:uiPriority w:val="99"/>
    <w:unhideWhenUsed/>
    <w:rsid w:val="003D77C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77CF"/>
  </w:style>
  <w:style w:type="paragraph" w:customStyle="1" w:styleId="Header-Right">
    <w:name w:val="Header - Right"/>
    <w:basedOn w:val="Header"/>
    <w:link w:val="Header-RightChar"/>
    <w:qFormat/>
    <w:rsid w:val="008C664F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8C664F"/>
  </w:style>
  <w:style w:type="paragraph" w:customStyle="1" w:styleId="Footer-Right">
    <w:name w:val="Footer - Right"/>
    <w:basedOn w:val="Footer"/>
    <w:link w:val="Footer-RightChar"/>
    <w:qFormat/>
    <w:rsid w:val="003D77CF"/>
    <w:pPr>
      <w:jc w:val="right"/>
    </w:pPr>
  </w:style>
  <w:style w:type="character" w:customStyle="1" w:styleId="Footer-RightChar">
    <w:name w:val="Footer - Right Char"/>
    <w:basedOn w:val="FooterChar"/>
    <w:link w:val="Footer-Right"/>
    <w:rsid w:val="003D77CF"/>
  </w:style>
  <w:style w:type="paragraph" w:styleId="Title">
    <w:name w:val="Title"/>
    <w:basedOn w:val="Normal"/>
    <w:link w:val="TitleChar"/>
    <w:uiPriority w:val="10"/>
    <w:qFormat/>
    <w:rsid w:val="00A510E5"/>
    <w:pPr>
      <w:spacing w:after="0" w:line="1480" w:lineRule="exact"/>
      <w:jc w:val="center"/>
    </w:pPr>
    <w:rPr>
      <w:rFonts w:asciiTheme="majorHAnsi" w:eastAsiaTheme="majorEastAsia" w:hAnsiTheme="majorHAnsi" w:cstheme="majorBidi"/>
      <w:caps/>
      <w:color w:val="091D57" w:themeColor="text2"/>
      <w:sz w:val="1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10E5"/>
    <w:rPr>
      <w:rFonts w:asciiTheme="majorHAnsi" w:eastAsiaTheme="majorEastAsia" w:hAnsiTheme="majorHAnsi" w:cstheme="majorBidi"/>
      <w:caps/>
      <w:color w:val="091D57" w:themeColor="text2"/>
      <w:sz w:val="1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436D"/>
    <w:rPr>
      <w:bCs/>
      <w:color w:val="416CA7" w:themeColor="accent1"/>
      <w:sz w:val="4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9436D"/>
    <w:rPr>
      <w:i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A45605"/>
    <w:pPr>
      <w:spacing w:after="220" w:line="252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45605"/>
    <w:rPr>
      <w:color w:val="404040" w:themeColor="text1" w:themeTint="BF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322A6"/>
    <w:rPr>
      <w:bCs/>
      <w:color w:val="416CA7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263263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Heading4Char">
    <w:name w:val="Heading 4 Char"/>
    <w:basedOn w:val="DefaultParagraphFont"/>
    <w:link w:val="Heading4"/>
    <w:rsid w:val="00A151CC"/>
    <w:rPr>
      <w:bCs/>
      <w:iCs/>
      <w:color w:val="FFFFFF" w:themeColor="background1"/>
      <w:sz w:val="28"/>
    </w:rPr>
  </w:style>
  <w:style w:type="paragraph" w:customStyle="1" w:styleId="Page">
    <w:name w:val="Page"/>
    <w:basedOn w:val="Normal"/>
    <w:link w:val="PageChar"/>
    <w:qFormat/>
    <w:rsid w:val="00B04E3B"/>
    <w:pPr>
      <w:spacing w:after="0"/>
      <w:jc w:val="right"/>
    </w:pPr>
    <w:rPr>
      <w:color w:val="FFFFFF" w:themeColor="background1"/>
    </w:rPr>
  </w:style>
  <w:style w:type="character" w:customStyle="1" w:styleId="PageChar">
    <w:name w:val="Page Char"/>
    <w:basedOn w:val="DefaultParagraphFont"/>
    <w:link w:val="Page"/>
    <w:rsid w:val="00B04E3B"/>
    <w:rPr>
      <w:color w:val="FFFFFF" w:themeColor="background1"/>
    </w:rPr>
  </w:style>
  <w:style w:type="paragraph" w:styleId="BodyText2">
    <w:name w:val="Body Text 2"/>
    <w:basedOn w:val="BodyText"/>
    <w:link w:val="BodyText2Char"/>
    <w:rsid w:val="000D01B5"/>
    <w:pPr>
      <w:spacing w:after="0" w:line="240" w:lineRule="auto"/>
    </w:pPr>
    <w:rPr>
      <w:color w:val="FFFFFF" w:themeColor="background1"/>
      <w:sz w:val="16"/>
    </w:rPr>
  </w:style>
  <w:style w:type="character" w:customStyle="1" w:styleId="BodyText2Char">
    <w:name w:val="Body Text 2 Char"/>
    <w:basedOn w:val="DefaultParagraphFont"/>
    <w:link w:val="BodyText2"/>
    <w:rsid w:val="000D01B5"/>
    <w:rPr>
      <w:color w:val="FFFFFF" w:themeColor="background1"/>
      <w:sz w:val="16"/>
    </w:rPr>
  </w:style>
  <w:style w:type="paragraph" w:styleId="Quote">
    <w:name w:val="Quote"/>
    <w:basedOn w:val="Normal"/>
    <w:link w:val="QuoteChar"/>
    <w:rsid w:val="00437719"/>
    <w:pPr>
      <w:spacing w:after="0"/>
      <w:jc w:val="center"/>
    </w:pPr>
    <w:rPr>
      <w:i/>
      <w:color w:val="091D57" w:themeColor="text2"/>
      <w:sz w:val="18"/>
    </w:rPr>
  </w:style>
  <w:style w:type="character" w:customStyle="1" w:styleId="QuoteChar">
    <w:name w:val="Quote Char"/>
    <w:basedOn w:val="DefaultParagraphFont"/>
    <w:link w:val="Quote"/>
    <w:rsid w:val="00437719"/>
    <w:rPr>
      <w:i/>
      <w:color w:val="091D57" w:themeColor="text2"/>
      <w:sz w:val="18"/>
    </w:rPr>
  </w:style>
  <w:style w:type="paragraph" w:styleId="BlockText">
    <w:name w:val="Block Text"/>
    <w:basedOn w:val="Normal"/>
    <w:rsid w:val="00C20F44"/>
    <w:pPr>
      <w:spacing w:after="220"/>
      <w:jc w:val="center"/>
    </w:pPr>
    <w:rPr>
      <w:i/>
      <w:iCs/>
      <w:color w:val="416CA7" w:themeColor="accent1"/>
      <w:sz w:val="28"/>
    </w:rPr>
  </w:style>
  <w:style w:type="paragraph" w:styleId="BodyText3">
    <w:name w:val="Body Text 3"/>
    <w:basedOn w:val="BodyText"/>
    <w:link w:val="BodyText3Char"/>
    <w:rsid w:val="0047534C"/>
    <w:pPr>
      <w:spacing w:after="120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47534C"/>
    <w:rPr>
      <w:color w:val="FFFFFF" w:themeColor="background1"/>
      <w:sz w:val="22"/>
      <w:szCs w:val="16"/>
    </w:rPr>
  </w:style>
  <w:style w:type="character" w:customStyle="1" w:styleId="Heading6Char">
    <w:name w:val="Heading 6 Char"/>
    <w:basedOn w:val="DefaultParagraphFont"/>
    <w:link w:val="Heading6"/>
    <w:rsid w:val="0047534C"/>
    <w:rPr>
      <w:b/>
      <w:iCs/>
      <w:color w:val="416CA7" w:themeColor="accent1"/>
      <w:sz w:val="22"/>
    </w:rPr>
  </w:style>
  <w:style w:type="paragraph" w:customStyle="1" w:styleId="Tagline">
    <w:name w:val="Tagline"/>
    <w:basedOn w:val="Normal"/>
    <w:link w:val="TaglineChar"/>
    <w:qFormat/>
    <w:rsid w:val="0047534C"/>
    <w:pPr>
      <w:spacing w:after="0" w:line="300" w:lineRule="auto"/>
      <w:jc w:val="center"/>
    </w:pPr>
    <w:rPr>
      <w:i/>
      <w:color w:val="416CA7" w:themeColor="accent1"/>
      <w:sz w:val="18"/>
    </w:rPr>
  </w:style>
  <w:style w:type="character" w:customStyle="1" w:styleId="TaglineChar">
    <w:name w:val="Tagline Char"/>
    <w:basedOn w:val="DefaultParagraphFont"/>
    <w:link w:val="Tagline"/>
    <w:rsid w:val="0047534C"/>
    <w:rPr>
      <w:i/>
      <w:color w:val="416CA7" w:themeColor="accent1"/>
      <w:sz w:val="18"/>
    </w:rPr>
  </w:style>
  <w:style w:type="paragraph" w:customStyle="1" w:styleId="Recipient">
    <w:name w:val="Recipient"/>
    <w:basedOn w:val="Normal"/>
    <w:link w:val="RecipientChar"/>
    <w:qFormat/>
    <w:rsid w:val="0047534C"/>
    <w:pPr>
      <w:spacing w:after="0"/>
    </w:pPr>
    <w:rPr>
      <w:color w:val="416CA7" w:themeColor="accent1"/>
      <w:sz w:val="28"/>
    </w:rPr>
  </w:style>
  <w:style w:type="character" w:customStyle="1" w:styleId="RecipientChar">
    <w:name w:val="Recipient Char"/>
    <w:basedOn w:val="DefaultParagraphFont"/>
    <w:link w:val="Recipient"/>
    <w:rsid w:val="0047534C"/>
    <w:rPr>
      <w:color w:val="416CA7" w:themeColor="accent1"/>
      <w:sz w:val="28"/>
    </w:rPr>
  </w:style>
  <w:style w:type="paragraph" w:customStyle="1" w:styleId="Mailer">
    <w:name w:val="Mailer"/>
    <w:basedOn w:val="Normal"/>
    <w:link w:val="MailerChar"/>
    <w:qFormat/>
    <w:rsid w:val="00E71A48"/>
    <w:pPr>
      <w:spacing w:after="0"/>
      <w:jc w:val="center"/>
    </w:pPr>
    <w:rPr>
      <w:rFonts w:asciiTheme="majorHAnsi" w:eastAsiaTheme="majorEastAsia" w:hAnsiTheme="majorHAnsi" w:cstheme="majorBidi"/>
      <w:color w:val="091D57" w:themeColor="text2"/>
      <w:sz w:val="32"/>
    </w:rPr>
  </w:style>
  <w:style w:type="character" w:customStyle="1" w:styleId="MailerChar">
    <w:name w:val="Mailer Char"/>
    <w:basedOn w:val="DefaultParagraphFont"/>
    <w:link w:val="Mailer"/>
    <w:rsid w:val="00E71A48"/>
    <w:rPr>
      <w:rFonts w:asciiTheme="majorHAnsi" w:eastAsiaTheme="majorEastAsia" w:hAnsiTheme="majorHAnsi" w:cstheme="majorBidi"/>
      <w:color w:val="091D57" w:themeColor="text2"/>
      <w:sz w:val="32"/>
    </w:rPr>
  </w:style>
  <w:style w:type="paragraph" w:styleId="BalloonText">
    <w:name w:val="Balloon Text"/>
    <w:basedOn w:val="Normal"/>
    <w:link w:val="BalloonTextChar"/>
    <w:rsid w:val="00756FA2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56FA2"/>
    <w:rPr>
      <w:rFonts w:ascii="Lucida Grande" w:hAnsi="Lucida Grande"/>
      <w:sz w:val="18"/>
      <w:szCs w:val="18"/>
    </w:rPr>
  </w:style>
  <w:style w:type="paragraph" w:styleId="Index4">
    <w:name w:val="index 4"/>
    <w:basedOn w:val="Normal"/>
    <w:autoRedefine/>
    <w:rsid w:val="003E4944"/>
    <w:pPr>
      <w:spacing w:after="0"/>
      <w:ind w:left="960" w:hanging="240"/>
    </w:pPr>
  </w:style>
  <w:style w:type="paragraph" w:styleId="ListParagraph">
    <w:name w:val="List Paragraph"/>
    <w:basedOn w:val="Normal"/>
    <w:rsid w:val="004113D1"/>
    <w:pPr>
      <w:ind w:left="720"/>
      <w:contextualSpacing/>
    </w:pPr>
  </w:style>
  <w:style w:type="character" w:styleId="Hyperlink">
    <w:name w:val="Hyperlink"/>
    <w:basedOn w:val="DefaultParagraphFont"/>
    <w:rsid w:val="00A2000E"/>
    <w:rPr>
      <w:color w:val="7497C7" w:themeColor="hyperlink"/>
      <w:u w:val="single"/>
    </w:rPr>
  </w:style>
  <w:style w:type="character" w:styleId="Strong">
    <w:name w:val="Strong"/>
    <w:basedOn w:val="DefaultParagraphFont"/>
    <w:rsid w:val="00DD126F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Title" w:uiPriority="10" w:qFormat="1"/>
    <w:lsdException w:name="Body Text" w:uiPriority="99"/>
  </w:latentStyles>
  <w:style w:type="paragraph" w:default="1" w:styleId="Normal">
    <w:name w:val="Normal"/>
    <w:qFormat/>
    <w:rsid w:val="00BB34ED"/>
  </w:style>
  <w:style w:type="paragraph" w:styleId="Heading1">
    <w:name w:val="heading 1"/>
    <w:basedOn w:val="Normal"/>
    <w:link w:val="Heading1Char"/>
    <w:uiPriority w:val="9"/>
    <w:qFormat/>
    <w:rsid w:val="00F9436D"/>
    <w:pPr>
      <w:spacing w:after="0"/>
      <w:jc w:val="center"/>
      <w:outlineLvl w:val="0"/>
    </w:pPr>
    <w:rPr>
      <w:bCs/>
      <w:color w:val="416CA7" w:themeColor="accent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322A6"/>
    <w:pPr>
      <w:spacing w:after="0"/>
      <w:jc w:val="center"/>
      <w:outlineLvl w:val="1"/>
    </w:pPr>
    <w:rPr>
      <w:bCs/>
      <w:color w:val="416CA7" w:themeColor="accent1"/>
      <w:sz w:val="36"/>
      <w:szCs w:val="26"/>
    </w:rPr>
  </w:style>
  <w:style w:type="paragraph" w:styleId="Heading3">
    <w:name w:val="heading 3"/>
    <w:basedOn w:val="Normal"/>
    <w:link w:val="Heading3Char"/>
    <w:rsid w:val="00263263"/>
    <w:pPr>
      <w:spacing w:after="0"/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rsid w:val="00A151CC"/>
    <w:pPr>
      <w:spacing w:after="0"/>
      <w:jc w:val="center"/>
      <w:outlineLvl w:val="3"/>
    </w:pPr>
    <w:rPr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F9436D"/>
    <w:pPr>
      <w:spacing w:after="0"/>
      <w:jc w:val="center"/>
      <w:outlineLvl w:val="4"/>
    </w:pPr>
    <w:rPr>
      <w:i/>
      <w:color w:val="595959" w:themeColor="text1" w:themeTint="A6"/>
    </w:rPr>
  </w:style>
  <w:style w:type="paragraph" w:styleId="Heading6">
    <w:name w:val="heading 6"/>
    <w:basedOn w:val="Normal"/>
    <w:link w:val="Heading6Char"/>
    <w:rsid w:val="0047534C"/>
    <w:pPr>
      <w:spacing w:after="0"/>
      <w:outlineLvl w:val="5"/>
    </w:pPr>
    <w:rPr>
      <w:b/>
      <w:iCs/>
      <w:color w:val="416CA7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64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C664F"/>
  </w:style>
  <w:style w:type="paragraph" w:styleId="Footer">
    <w:name w:val="footer"/>
    <w:basedOn w:val="Normal"/>
    <w:link w:val="FooterChar"/>
    <w:uiPriority w:val="99"/>
    <w:unhideWhenUsed/>
    <w:rsid w:val="003D77C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77CF"/>
  </w:style>
  <w:style w:type="paragraph" w:customStyle="1" w:styleId="Header-Right">
    <w:name w:val="Header - Right"/>
    <w:basedOn w:val="Header"/>
    <w:link w:val="Header-RightChar"/>
    <w:qFormat/>
    <w:rsid w:val="008C664F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8C664F"/>
  </w:style>
  <w:style w:type="paragraph" w:customStyle="1" w:styleId="Footer-Right">
    <w:name w:val="Footer - Right"/>
    <w:basedOn w:val="Footer"/>
    <w:link w:val="Footer-RightChar"/>
    <w:qFormat/>
    <w:rsid w:val="003D77CF"/>
    <w:pPr>
      <w:jc w:val="right"/>
    </w:pPr>
  </w:style>
  <w:style w:type="character" w:customStyle="1" w:styleId="Footer-RightChar">
    <w:name w:val="Footer - Right Char"/>
    <w:basedOn w:val="FooterChar"/>
    <w:link w:val="Footer-Right"/>
    <w:rsid w:val="003D77CF"/>
  </w:style>
  <w:style w:type="paragraph" w:styleId="Title">
    <w:name w:val="Title"/>
    <w:basedOn w:val="Normal"/>
    <w:link w:val="TitleChar"/>
    <w:uiPriority w:val="10"/>
    <w:qFormat/>
    <w:rsid w:val="00A510E5"/>
    <w:pPr>
      <w:spacing w:after="0" w:line="1480" w:lineRule="exact"/>
      <w:jc w:val="center"/>
    </w:pPr>
    <w:rPr>
      <w:rFonts w:asciiTheme="majorHAnsi" w:eastAsiaTheme="majorEastAsia" w:hAnsiTheme="majorHAnsi" w:cstheme="majorBidi"/>
      <w:caps/>
      <w:color w:val="091D57" w:themeColor="text2"/>
      <w:sz w:val="1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10E5"/>
    <w:rPr>
      <w:rFonts w:asciiTheme="majorHAnsi" w:eastAsiaTheme="majorEastAsia" w:hAnsiTheme="majorHAnsi" w:cstheme="majorBidi"/>
      <w:caps/>
      <w:color w:val="091D57" w:themeColor="text2"/>
      <w:sz w:val="1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436D"/>
    <w:rPr>
      <w:bCs/>
      <w:color w:val="416CA7" w:themeColor="accent1"/>
      <w:sz w:val="4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9436D"/>
    <w:rPr>
      <w:i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A45605"/>
    <w:pPr>
      <w:spacing w:after="220" w:line="252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45605"/>
    <w:rPr>
      <w:color w:val="404040" w:themeColor="text1" w:themeTint="BF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322A6"/>
    <w:rPr>
      <w:bCs/>
      <w:color w:val="416CA7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263263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Heading4Char">
    <w:name w:val="Heading 4 Char"/>
    <w:basedOn w:val="DefaultParagraphFont"/>
    <w:link w:val="Heading4"/>
    <w:rsid w:val="00A151CC"/>
    <w:rPr>
      <w:bCs/>
      <w:iCs/>
      <w:color w:val="FFFFFF" w:themeColor="background1"/>
      <w:sz w:val="28"/>
    </w:rPr>
  </w:style>
  <w:style w:type="paragraph" w:customStyle="1" w:styleId="Page">
    <w:name w:val="Page"/>
    <w:basedOn w:val="Normal"/>
    <w:link w:val="PageChar"/>
    <w:qFormat/>
    <w:rsid w:val="00B04E3B"/>
    <w:pPr>
      <w:spacing w:after="0"/>
      <w:jc w:val="right"/>
    </w:pPr>
    <w:rPr>
      <w:color w:val="FFFFFF" w:themeColor="background1"/>
    </w:rPr>
  </w:style>
  <w:style w:type="character" w:customStyle="1" w:styleId="PageChar">
    <w:name w:val="Page Char"/>
    <w:basedOn w:val="DefaultParagraphFont"/>
    <w:link w:val="Page"/>
    <w:rsid w:val="00B04E3B"/>
    <w:rPr>
      <w:color w:val="FFFFFF" w:themeColor="background1"/>
    </w:rPr>
  </w:style>
  <w:style w:type="paragraph" w:styleId="BodyText2">
    <w:name w:val="Body Text 2"/>
    <w:basedOn w:val="BodyText"/>
    <w:link w:val="BodyText2Char"/>
    <w:rsid w:val="000D01B5"/>
    <w:pPr>
      <w:spacing w:after="0" w:line="240" w:lineRule="auto"/>
    </w:pPr>
    <w:rPr>
      <w:color w:val="FFFFFF" w:themeColor="background1"/>
      <w:sz w:val="16"/>
    </w:rPr>
  </w:style>
  <w:style w:type="character" w:customStyle="1" w:styleId="BodyText2Char">
    <w:name w:val="Body Text 2 Char"/>
    <w:basedOn w:val="DefaultParagraphFont"/>
    <w:link w:val="BodyText2"/>
    <w:rsid w:val="000D01B5"/>
    <w:rPr>
      <w:color w:val="FFFFFF" w:themeColor="background1"/>
      <w:sz w:val="16"/>
    </w:rPr>
  </w:style>
  <w:style w:type="paragraph" w:styleId="Quote">
    <w:name w:val="Quote"/>
    <w:basedOn w:val="Normal"/>
    <w:link w:val="QuoteChar"/>
    <w:rsid w:val="00437719"/>
    <w:pPr>
      <w:spacing w:after="0"/>
      <w:jc w:val="center"/>
    </w:pPr>
    <w:rPr>
      <w:i/>
      <w:color w:val="091D57" w:themeColor="text2"/>
      <w:sz w:val="18"/>
    </w:rPr>
  </w:style>
  <w:style w:type="character" w:customStyle="1" w:styleId="QuoteChar">
    <w:name w:val="Quote Char"/>
    <w:basedOn w:val="DefaultParagraphFont"/>
    <w:link w:val="Quote"/>
    <w:rsid w:val="00437719"/>
    <w:rPr>
      <w:i/>
      <w:color w:val="091D57" w:themeColor="text2"/>
      <w:sz w:val="18"/>
    </w:rPr>
  </w:style>
  <w:style w:type="paragraph" w:styleId="BlockText">
    <w:name w:val="Block Text"/>
    <w:basedOn w:val="Normal"/>
    <w:rsid w:val="00C20F44"/>
    <w:pPr>
      <w:spacing w:after="220"/>
      <w:jc w:val="center"/>
    </w:pPr>
    <w:rPr>
      <w:i/>
      <w:iCs/>
      <w:color w:val="416CA7" w:themeColor="accent1"/>
      <w:sz w:val="28"/>
    </w:rPr>
  </w:style>
  <w:style w:type="paragraph" w:styleId="BodyText3">
    <w:name w:val="Body Text 3"/>
    <w:basedOn w:val="BodyText"/>
    <w:link w:val="BodyText3Char"/>
    <w:rsid w:val="0047534C"/>
    <w:pPr>
      <w:spacing w:after="120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47534C"/>
    <w:rPr>
      <w:color w:val="FFFFFF" w:themeColor="background1"/>
      <w:sz w:val="22"/>
      <w:szCs w:val="16"/>
    </w:rPr>
  </w:style>
  <w:style w:type="character" w:customStyle="1" w:styleId="Heading6Char">
    <w:name w:val="Heading 6 Char"/>
    <w:basedOn w:val="DefaultParagraphFont"/>
    <w:link w:val="Heading6"/>
    <w:rsid w:val="0047534C"/>
    <w:rPr>
      <w:b/>
      <w:iCs/>
      <w:color w:val="416CA7" w:themeColor="accent1"/>
      <w:sz w:val="22"/>
    </w:rPr>
  </w:style>
  <w:style w:type="paragraph" w:customStyle="1" w:styleId="Tagline">
    <w:name w:val="Tagline"/>
    <w:basedOn w:val="Normal"/>
    <w:link w:val="TaglineChar"/>
    <w:qFormat/>
    <w:rsid w:val="0047534C"/>
    <w:pPr>
      <w:spacing w:after="0" w:line="300" w:lineRule="auto"/>
      <w:jc w:val="center"/>
    </w:pPr>
    <w:rPr>
      <w:i/>
      <w:color w:val="416CA7" w:themeColor="accent1"/>
      <w:sz w:val="18"/>
    </w:rPr>
  </w:style>
  <w:style w:type="character" w:customStyle="1" w:styleId="TaglineChar">
    <w:name w:val="Tagline Char"/>
    <w:basedOn w:val="DefaultParagraphFont"/>
    <w:link w:val="Tagline"/>
    <w:rsid w:val="0047534C"/>
    <w:rPr>
      <w:i/>
      <w:color w:val="416CA7" w:themeColor="accent1"/>
      <w:sz w:val="18"/>
    </w:rPr>
  </w:style>
  <w:style w:type="paragraph" w:customStyle="1" w:styleId="Recipient">
    <w:name w:val="Recipient"/>
    <w:basedOn w:val="Normal"/>
    <w:link w:val="RecipientChar"/>
    <w:qFormat/>
    <w:rsid w:val="0047534C"/>
    <w:pPr>
      <w:spacing w:after="0"/>
    </w:pPr>
    <w:rPr>
      <w:color w:val="416CA7" w:themeColor="accent1"/>
      <w:sz w:val="28"/>
    </w:rPr>
  </w:style>
  <w:style w:type="character" w:customStyle="1" w:styleId="RecipientChar">
    <w:name w:val="Recipient Char"/>
    <w:basedOn w:val="DefaultParagraphFont"/>
    <w:link w:val="Recipient"/>
    <w:rsid w:val="0047534C"/>
    <w:rPr>
      <w:color w:val="416CA7" w:themeColor="accent1"/>
      <w:sz w:val="28"/>
    </w:rPr>
  </w:style>
  <w:style w:type="paragraph" w:customStyle="1" w:styleId="Mailer">
    <w:name w:val="Mailer"/>
    <w:basedOn w:val="Normal"/>
    <w:link w:val="MailerChar"/>
    <w:qFormat/>
    <w:rsid w:val="00E71A48"/>
    <w:pPr>
      <w:spacing w:after="0"/>
      <w:jc w:val="center"/>
    </w:pPr>
    <w:rPr>
      <w:rFonts w:asciiTheme="majorHAnsi" w:eastAsiaTheme="majorEastAsia" w:hAnsiTheme="majorHAnsi" w:cstheme="majorBidi"/>
      <w:color w:val="091D57" w:themeColor="text2"/>
      <w:sz w:val="32"/>
    </w:rPr>
  </w:style>
  <w:style w:type="character" w:customStyle="1" w:styleId="MailerChar">
    <w:name w:val="Mailer Char"/>
    <w:basedOn w:val="DefaultParagraphFont"/>
    <w:link w:val="Mailer"/>
    <w:rsid w:val="00E71A48"/>
    <w:rPr>
      <w:rFonts w:asciiTheme="majorHAnsi" w:eastAsiaTheme="majorEastAsia" w:hAnsiTheme="majorHAnsi" w:cstheme="majorBidi"/>
      <w:color w:val="091D57" w:themeColor="text2"/>
      <w:sz w:val="32"/>
    </w:rPr>
  </w:style>
  <w:style w:type="paragraph" w:styleId="BalloonText">
    <w:name w:val="Balloon Text"/>
    <w:basedOn w:val="Normal"/>
    <w:link w:val="BalloonTextChar"/>
    <w:rsid w:val="00756FA2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56FA2"/>
    <w:rPr>
      <w:rFonts w:ascii="Lucida Grande" w:hAnsi="Lucida Grande"/>
      <w:sz w:val="18"/>
      <w:szCs w:val="18"/>
    </w:rPr>
  </w:style>
  <w:style w:type="paragraph" w:styleId="Index4">
    <w:name w:val="index 4"/>
    <w:basedOn w:val="Normal"/>
    <w:autoRedefine/>
    <w:rsid w:val="003E4944"/>
    <w:pPr>
      <w:spacing w:after="0"/>
      <w:ind w:left="960" w:hanging="240"/>
    </w:pPr>
  </w:style>
  <w:style w:type="paragraph" w:styleId="ListParagraph">
    <w:name w:val="List Paragraph"/>
    <w:basedOn w:val="Normal"/>
    <w:rsid w:val="004113D1"/>
    <w:pPr>
      <w:ind w:left="720"/>
      <w:contextualSpacing/>
    </w:pPr>
  </w:style>
  <w:style w:type="character" w:styleId="Hyperlink">
    <w:name w:val="Hyperlink"/>
    <w:basedOn w:val="DefaultParagraphFont"/>
    <w:rsid w:val="00A2000E"/>
    <w:rPr>
      <w:color w:val="7497C7" w:themeColor="hyperlink"/>
      <w:u w:val="single"/>
    </w:rPr>
  </w:style>
  <w:style w:type="character" w:styleId="Strong">
    <w:name w:val="Strong"/>
    <w:basedOn w:val="DefaultParagraphFont"/>
    <w:rsid w:val="00DD12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7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Simple%20Newsletter.dotx" TargetMode="External"/></Relationships>
</file>

<file path=word/theme/theme1.xml><?xml version="1.0" encoding="utf-8"?>
<a:theme xmlns:a="http://schemas.openxmlformats.org/drawingml/2006/main" name="Office Theme">
  <a:themeElements>
    <a:clrScheme name="Simple Newsletter">
      <a:dk1>
        <a:sysClr val="windowText" lastClr="000000"/>
      </a:dk1>
      <a:lt1>
        <a:sysClr val="window" lastClr="FFFFFF"/>
      </a:lt1>
      <a:dk2>
        <a:srgbClr val="091D57"/>
      </a:dk2>
      <a:lt2>
        <a:srgbClr val="74B4F0"/>
      </a:lt2>
      <a:accent1>
        <a:srgbClr val="416CA7"/>
      </a:accent1>
      <a:accent2>
        <a:srgbClr val="B7DAFD"/>
      </a:accent2>
      <a:accent3>
        <a:srgbClr val="7D8E9F"/>
      </a:accent3>
      <a:accent4>
        <a:srgbClr val="639D9A"/>
      </a:accent4>
      <a:accent5>
        <a:srgbClr val="4CC3BC"/>
      </a:accent5>
      <a:accent6>
        <a:srgbClr val="31B1D6"/>
      </a:accent6>
      <a:hlink>
        <a:srgbClr val="7497C7"/>
      </a:hlink>
      <a:folHlink>
        <a:srgbClr val="CBCBCB"/>
      </a:folHlink>
    </a:clrScheme>
    <a:fontScheme name="Advantage">
      <a:majorFont>
        <a:latin typeface="Rockwell"/>
        <a:ea typeface=""/>
        <a:cs typeface=""/>
        <a:font script="Jpan" typeface="ＭＳ ゴシック"/>
        <a:font script="Hans" typeface="宋体"/>
        <a:font script="Hant" typeface="新細明體"/>
      </a:majorFont>
      <a:minorFont>
        <a:latin typeface="Rockwell"/>
        <a:ea typeface=""/>
        <a:cs typeface=""/>
        <a:font script="Jpan" typeface="ＭＳ ゴシック"/>
        <a:font script="Hans" typeface="宋体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Simple Newsletter.dotx</Template>
  <TotalTime>61</TotalTime>
  <Pages>2</Pages>
  <Words>6</Words>
  <Characters>36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Emig</dc:creator>
  <cp:keywords/>
  <dc:description/>
  <cp:lastModifiedBy>Emig</cp:lastModifiedBy>
  <cp:revision>7</cp:revision>
  <cp:lastPrinted>2014-04-01T23:58:00Z</cp:lastPrinted>
  <dcterms:created xsi:type="dcterms:W3CDTF">2015-02-23T19:53:00Z</dcterms:created>
  <dcterms:modified xsi:type="dcterms:W3CDTF">2015-03-03T14:30:00Z</dcterms:modified>
  <cp:category/>
</cp:coreProperties>
</file>